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A42" w:rsidRPr="00E92706" w:rsidRDefault="00006A42" w:rsidP="00006A42">
      <w:pPr>
        <w:spacing w:line="259" w:lineRule="auto"/>
        <w:jc w:val="center"/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</w:pPr>
      <w:bookmarkStart w:id="0" w:name="_GoBack"/>
      <w:bookmarkEnd w:id="0"/>
      <w:proofErr w:type="spellStart"/>
      <w:r w:rsidRPr="00E92706"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  <w:t>ICTUSnet</w:t>
      </w:r>
      <w:proofErr w:type="spellEnd"/>
      <w:r w:rsidRPr="00E92706"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  <w:t xml:space="preserve">: </w:t>
      </w:r>
      <w:sdt>
        <w:sdtPr>
          <w:rPr>
            <w:rFonts w:ascii="Calibri" w:hAnsi="Calibri"/>
            <w:b/>
            <w:bCs/>
            <w:i/>
            <w:color w:val="003399"/>
            <w:sz w:val="32"/>
            <w:szCs w:val="32"/>
            <w:lang w:eastAsia="en-GB"/>
          </w:rPr>
          <w:id w:val="-887031256"/>
          <w:placeholder>
            <w:docPart w:val="E8DF73DEB43A4CC285FB8356A4612A53"/>
          </w:placeholder>
        </w:sdtPr>
        <w:sdtEndPr/>
        <w:sdtContent>
          <w:r w:rsidR="00777EEB">
            <w:rPr>
              <w:rFonts w:ascii="Calibri" w:hAnsi="Calibri"/>
              <w:b/>
              <w:bCs/>
              <w:i/>
              <w:color w:val="003399"/>
              <w:sz w:val="32"/>
              <w:szCs w:val="32"/>
              <w:lang w:eastAsia="en-GB"/>
            </w:rPr>
            <w:t>FIRST DISSEMINATION EVENT</w:t>
          </w:r>
        </w:sdtContent>
      </w:sdt>
    </w:p>
    <w:p w:rsidR="00006A42" w:rsidRPr="00E92706" w:rsidRDefault="00006A42" w:rsidP="00006A42">
      <w:pPr>
        <w:spacing w:line="259" w:lineRule="auto"/>
        <w:jc w:val="center"/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</w:pPr>
      <w:r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  <w:t>AGENDA</w:t>
      </w:r>
    </w:p>
    <w:p w:rsidR="00ED32A8" w:rsidRPr="007236AA" w:rsidRDefault="00ED32A8" w:rsidP="00C411F7">
      <w:pPr>
        <w:widowControl/>
        <w:spacing w:line="259" w:lineRule="auto"/>
        <w:jc w:val="both"/>
        <w:rPr>
          <w:rFonts w:asciiTheme="minorHAnsi" w:hAnsiTheme="minorHAnsi" w:cs="Times New Roman"/>
          <w:b/>
          <w:bCs/>
          <w:sz w:val="20"/>
          <w:lang w:val="en-US" w:eastAsia="en-GB"/>
        </w:rPr>
      </w:pPr>
    </w:p>
    <w:p w:rsidR="00ED32A8" w:rsidRPr="007236AA" w:rsidRDefault="00ED32A8" w:rsidP="00C411F7">
      <w:pPr>
        <w:widowControl/>
        <w:spacing w:line="259" w:lineRule="auto"/>
        <w:jc w:val="both"/>
        <w:rPr>
          <w:rFonts w:asciiTheme="minorHAnsi" w:hAnsiTheme="minorHAnsi" w:cs="Times New Roman"/>
          <w:b/>
          <w:bCs/>
          <w:sz w:val="24"/>
          <w:szCs w:val="24"/>
          <w:lang w:val="en-US" w:eastAsia="en-GB"/>
        </w:rPr>
      </w:pPr>
      <w:r w:rsidRPr="007236AA">
        <w:rPr>
          <w:rFonts w:asciiTheme="minorHAnsi" w:hAnsiTheme="minorHAnsi" w:cs="Times New Roman"/>
          <w:b/>
          <w:bCs/>
          <w:sz w:val="24"/>
          <w:szCs w:val="24"/>
          <w:lang w:val="en-US" w:eastAsia="en-GB"/>
        </w:rPr>
        <w:t xml:space="preserve">Meeting Details: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781"/>
        <w:gridCol w:w="5856"/>
      </w:tblGrid>
      <w:tr w:rsidR="00006A42" w:rsidRPr="00AC67E8" w:rsidTr="00006A42">
        <w:trPr>
          <w:jc w:val="center"/>
        </w:trPr>
        <w:tc>
          <w:tcPr>
            <w:tcW w:w="2781" w:type="dxa"/>
            <w:shd w:val="clear" w:color="auto" w:fill="FBD4B4" w:themeFill="accent6" w:themeFillTint="66"/>
          </w:tcPr>
          <w:p w:rsidR="00006A42" w:rsidRPr="00006A42" w:rsidRDefault="00006A42" w:rsidP="00006A42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 w:val="24"/>
                <w:szCs w:val="24"/>
                <w:lang w:val="es-ES" w:eastAsia="en-GB"/>
              </w:rPr>
            </w:pPr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Date (time):</w:t>
            </w:r>
          </w:p>
        </w:tc>
        <w:tc>
          <w:tcPr>
            <w:tcW w:w="5856" w:type="dxa"/>
          </w:tcPr>
          <w:sdt>
            <w:sdtPr>
              <w:rPr>
                <w:rFonts w:ascii="Calibri" w:hAnsi="Calibri"/>
                <w:b/>
                <w:bCs/>
                <w:sz w:val="20"/>
                <w:lang w:eastAsia="en-GB"/>
              </w:rPr>
              <w:id w:val="645707981"/>
              <w:placeholder>
                <w:docPart w:val="1B7B6A2BE19E409AA76945F342631A6C"/>
              </w:placeholder>
            </w:sdtPr>
            <w:sdtEndPr/>
            <w:sdtContent>
              <w:p w:rsidR="00006A42" w:rsidRPr="00006A42" w:rsidRDefault="00777EEB" w:rsidP="00777EEB">
                <w:pPr>
                  <w:widowControl/>
                  <w:spacing w:line="259" w:lineRule="auto"/>
                  <w:jc w:val="both"/>
                  <w:rPr>
                    <w:rFonts w:asciiTheme="minorHAnsi" w:hAnsiTheme="minorHAnsi" w:cs="Times New Roman"/>
                    <w:b/>
                    <w:bCs/>
                    <w:sz w:val="24"/>
                    <w:szCs w:val="24"/>
                    <w:lang w:val="en-US" w:eastAsia="en-GB"/>
                  </w:rPr>
                </w:pPr>
                <w:r>
                  <w:rPr>
                    <w:rFonts w:ascii="Calibri" w:hAnsi="Calibri"/>
                    <w:b/>
                    <w:bCs/>
                    <w:sz w:val="20"/>
                    <w:lang w:eastAsia="en-GB"/>
                  </w:rPr>
                  <w:t>04/03/2020</w:t>
                </w:r>
              </w:p>
            </w:sdtContent>
          </w:sdt>
        </w:tc>
      </w:tr>
      <w:tr w:rsidR="00006A42" w:rsidRPr="00601283" w:rsidTr="00006A42">
        <w:trPr>
          <w:jc w:val="center"/>
        </w:trPr>
        <w:tc>
          <w:tcPr>
            <w:tcW w:w="2781" w:type="dxa"/>
            <w:shd w:val="clear" w:color="auto" w:fill="FBD4B4" w:themeFill="accent6" w:themeFillTint="66"/>
          </w:tcPr>
          <w:p w:rsidR="00006A42" w:rsidRPr="00006A42" w:rsidRDefault="00006A42" w:rsidP="00006A42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</w:pPr>
            <w:proofErr w:type="spellStart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Venue</w:t>
            </w:r>
            <w:proofErr w:type="spellEnd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/</w:t>
            </w:r>
            <w:proofErr w:type="spellStart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Platform</w:t>
            </w:r>
            <w:proofErr w:type="spellEnd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:</w:t>
            </w:r>
          </w:p>
        </w:tc>
        <w:tc>
          <w:tcPr>
            <w:tcW w:w="5856" w:type="dxa"/>
          </w:tcPr>
          <w:sdt>
            <w:sdtPr>
              <w:rPr>
                <w:rFonts w:ascii="Calibri" w:hAnsi="Calibri"/>
                <w:color w:val="000000"/>
                <w:sz w:val="20"/>
                <w:lang w:eastAsia="ca-ES"/>
              </w:rPr>
              <w:id w:val="-1506587050"/>
              <w:placeholder>
                <w:docPart w:val="AA84A70C2EEE4927A7D06214B332C3EA"/>
              </w:placeholder>
            </w:sdtPr>
            <w:sdtEndPr>
              <w:rPr>
                <w:bCs/>
                <w:color w:val="auto"/>
                <w:lang w:eastAsia="en-GB"/>
              </w:rPr>
            </w:sdtEndPr>
            <w:sdtContent>
              <w:p w:rsidR="00006A42" w:rsidRPr="00006A42" w:rsidRDefault="00777EEB" w:rsidP="00777EEB">
                <w:pPr>
                  <w:autoSpaceDE w:val="0"/>
                  <w:autoSpaceDN w:val="0"/>
                  <w:adjustRightInd w:val="0"/>
                  <w:rPr>
                    <w:rFonts w:ascii="Calibri" w:hAnsi="Calibri"/>
                    <w:bCs/>
                    <w:sz w:val="20"/>
                    <w:lang w:eastAsia="en-GB"/>
                  </w:rPr>
                </w:pPr>
                <w:r>
                  <w:rPr>
                    <w:rFonts w:ascii="Calibri" w:hAnsi="Calibri"/>
                    <w:color w:val="000000"/>
                    <w:sz w:val="20"/>
                    <w:lang w:eastAsia="ca-ES"/>
                  </w:rPr>
                  <w:t xml:space="preserve">Palau </w:t>
                </w:r>
                <w:proofErr w:type="spellStart"/>
                <w:r>
                  <w:rPr>
                    <w:rFonts w:ascii="Calibri" w:hAnsi="Calibri"/>
                    <w:color w:val="000000"/>
                    <w:sz w:val="20"/>
                    <w:lang w:eastAsia="ca-ES"/>
                  </w:rPr>
                  <w:t>Macaya</w:t>
                </w:r>
                <w:proofErr w:type="spellEnd"/>
                <w:r>
                  <w:rPr>
                    <w:rFonts w:ascii="Calibri" w:hAnsi="Calibri"/>
                    <w:color w:val="000000"/>
                    <w:sz w:val="20"/>
                    <w:lang w:eastAsia="ca-ES"/>
                  </w:rPr>
                  <w:t>, Barcelona</w:t>
                </w:r>
              </w:p>
            </w:sdtContent>
          </w:sdt>
        </w:tc>
      </w:tr>
      <w:tr w:rsidR="00006A42" w:rsidRPr="00601283" w:rsidTr="00006A42">
        <w:trPr>
          <w:jc w:val="center"/>
        </w:trPr>
        <w:tc>
          <w:tcPr>
            <w:tcW w:w="2781" w:type="dxa"/>
            <w:shd w:val="clear" w:color="auto" w:fill="FBD4B4" w:themeFill="accent6" w:themeFillTint="66"/>
          </w:tcPr>
          <w:p w:rsidR="00006A42" w:rsidRPr="00006A42" w:rsidRDefault="00006A42" w:rsidP="00006A42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</w:pPr>
            <w:proofErr w:type="spellStart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Organizer</w:t>
            </w:r>
            <w:proofErr w:type="spellEnd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 xml:space="preserve">: </w:t>
            </w:r>
          </w:p>
        </w:tc>
        <w:tc>
          <w:tcPr>
            <w:tcW w:w="5856" w:type="dxa"/>
          </w:tcPr>
          <w:sdt>
            <w:sdtPr>
              <w:rPr>
                <w:rFonts w:ascii="Calibri" w:hAnsi="Calibri"/>
                <w:bCs/>
                <w:sz w:val="20"/>
                <w:lang w:eastAsia="en-GB"/>
              </w:rPr>
              <w:id w:val="-1365977364"/>
              <w:placeholder>
                <w:docPart w:val="3BE854F90D53459E80DE6CB66506C06F"/>
              </w:placeholder>
            </w:sdtPr>
            <w:sdtEndPr/>
            <w:sdtContent>
              <w:p w:rsidR="00006A42" w:rsidRPr="00006A42" w:rsidRDefault="00777EEB" w:rsidP="00006A42">
                <w:pPr>
                  <w:widowControl/>
                  <w:spacing w:line="259" w:lineRule="auto"/>
                  <w:jc w:val="both"/>
                  <w:rPr>
                    <w:rFonts w:asciiTheme="minorHAnsi" w:hAnsiTheme="minorHAnsi" w:cs="Times New Roman"/>
                    <w:bCs/>
                    <w:sz w:val="24"/>
                    <w:szCs w:val="24"/>
                    <w:lang w:val="en-US" w:eastAsia="en-GB"/>
                  </w:rPr>
                </w:pPr>
                <w:proofErr w:type="spellStart"/>
                <w:r>
                  <w:rPr>
                    <w:rFonts w:ascii="Calibri" w:hAnsi="Calibri"/>
                    <w:bCs/>
                    <w:sz w:val="20"/>
                    <w:lang w:eastAsia="en-GB"/>
                  </w:rPr>
                  <w:t>AQuAS</w:t>
                </w:r>
                <w:proofErr w:type="spellEnd"/>
              </w:p>
            </w:sdtContent>
          </w:sdt>
        </w:tc>
      </w:tr>
      <w:tr w:rsidR="00006A42" w:rsidRPr="00601283" w:rsidTr="00006A42">
        <w:trPr>
          <w:jc w:val="center"/>
        </w:trPr>
        <w:tc>
          <w:tcPr>
            <w:tcW w:w="2781" w:type="dxa"/>
            <w:shd w:val="clear" w:color="auto" w:fill="FBD4B4" w:themeFill="accent6" w:themeFillTint="66"/>
          </w:tcPr>
          <w:p w:rsidR="00006A42" w:rsidRPr="00006A42" w:rsidRDefault="00006A42" w:rsidP="00006A42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</w:pPr>
            <w:proofErr w:type="spellStart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Participants</w:t>
            </w:r>
            <w:proofErr w:type="spellEnd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 xml:space="preserve"> </w:t>
            </w:r>
            <w:proofErr w:type="spellStart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convened</w:t>
            </w:r>
            <w:proofErr w:type="spellEnd"/>
            <w:r w:rsidRPr="00006A42">
              <w:rPr>
                <w:rFonts w:asciiTheme="minorHAnsi" w:hAnsiTheme="minorHAnsi" w:cs="Times New Roman"/>
                <w:bCs/>
                <w:sz w:val="24"/>
                <w:szCs w:val="24"/>
                <w:lang w:val="es-ES" w:eastAsia="en-GB"/>
              </w:rPr>
              <w:t>:</w:t>
            </w:r>
          </w:p>
        </w:tc>
        <w:tc>
          <w:tcPr>
            <w:tcW w:w="5856" w:type="dxa"/>
          </w:tcPr>
          <w:sdt>
            <w:sdtPr>
              <w:rPr>
                <w:rFonts w:ascii="Calibri" w:hAnsi="Calibri"/>
                <w:bCs/>
                <w:sz w:val="20"/>
                <w:lang w:eastAsia="en-GB"/>
              </w:rPr>
              <w:id w:val="2052642953"/>
              <w:placeholder>
                <w:docPart w:val="0BA842DEA70F46C9907BE22D588F45F0"/>
              </w:placeholder>
            </w:sdtPr>
            <w:sdtEndPr/>
            <w:sdtContent>
              <w:p w:rsidR="00006A42" w:rsidRPr="00006A42" w:rsidRDefault="00777EEB" w:rsidP="00777EEB">
                <w:pPr>
                  <w:widowControl/>
                  <w:spacing w:line="259" w:lineRule="auto"/>
                  <w:jc w:val="both"/>
                  <w:rPr>
                    <w:rFonts w:asciiTheme="minorHAnsi" w:hAnsiTheme="minorHAnsi" w:cs="Times New Roman"/>
                    <w:b/>
                    <w:bCs/>
                    <w:sz w:val="24"/>
                    <w:szCs w:val="24"/>
                    <w:lang w:val="en-US" w:eastAsia="en-GB"/>
                  </w:rPr>
                </w:pPr>
                <w:proofErr w:type="spellStart"/>
                <w:r>
                  <w:rPr>
                    <w:rFonts w:ascii="Calibri" w:hAnsi="Calibri"/>
                    <w:bCs/>
                    <w:sz w:val="20"/>
                    <w:lang w:eastAsia="en-GB"/>
                  </w:rPr>
                  <w:t>ICTUSnet</w:t>
                </w:r>
                <w:proofErr w:type="spellEnd"/>
                <w:r>
                  <w:rPr>
                    <w:rFonts w:ascii="Calibri" w:hAnsi="Calibri"/>
                    <w:bCs/>
                    <w:sz w:val="20"/>
                    <w:lang w:eastAsia="en-GB"/>
                  </w:rPr>
                  <w:t xml:space="preserve"> network</w:t>
                </w:r>
              </w:p>
            </w:sdtContent>
          </w:sdt>
        </w:tc>
      </w:tr>
    </w:tbl>
    <w:p w:rsidR="00ED32A8" w:rsidRPr="007236AA" w:rsidRDefault="00ED32A8" w:rsidP="00C411F7">
      <w:pPr>
        <w:widowControl/>
        <w:spacing w:line="259" w:lineRule="auto"/>
        <w:jc w:val="both"/>
        <w:rPr>
          <w:rFonts w:asciiTheme="minorHAnsi" w:hAnsiTheme="minorHAnsi" w:cs="Times New Roman"/>
          <w:b/>
          <w:bCs/>
          <w:sz w:val="16"/>
          <w:szCs w:val="16"/>
          <w:lang w:val="en-US" w:eastAsia="en-GB"/>
        </w:rPr>
      </w:pPr>
    </w:p>
    <w:p w:rsidR="00006A42" w:rsidRPr="00E92706" w:rsidRDefault="004C2166" w:rsidP="00006A42">
      <w:pPr>
        <w:spacing w:line="259" w:lineRule="auto"/>
        <w:jc w:val="both"/>
        <w:rPr>
          <w:rFonts w:ascii="Calibri" w:hAnsi="Calibri"/>
          <w:b/>
          <w:bCs/>
          <w:lang w:eastAsia="en-GB"/>
        </w:rPr>
      </w:pPr>
      <w:r>
        <w:rPr>
          <w:rFonts w:ascii="Calibri" w:hAnsi="Calibri"/>
          <w:b/>
          <w:bCs/>
          <w:lang w:eastAsia="en-GB"/>
        </w:rPr>
        <w:t>Objective</w:t>
      </w:r>
      <w:r w:rsidR="00006A42" w:rsidRPr="00E92706">
        <w:rPr>
          <w:rFonts w:ascii="Calibri" w:hAnsi="Calibri"/>
          <w:b/>
          <w:bCs/>
          <w:lang w:eastAsia="en-GB"/>
        </w:rPr>
        <w:t xml:space="preserve"> of the meeting: </w:t>
      </w:r>
    </w:p>
    <w:sdt>
      <w:sdtPr>
        <w:rPr>
          <w:rFonts w:ascii="Calibri" w:hAnsi="Calibri"/>
          <w:sz w:val="20"/>
          <w:lang w:eastAsia="en-GB"/>
        </w:rPr>
        <w:id w:val="907193917"/>
        <w:placeholder>
          <w:docPart w:val="5C35E79A99944376A243106FC77F59A5"/>
        </w:placeholder>
      </w:sdtPr>
      <w:sdtEndPr/>
      <w:sdtContent>
        <w:p w:rsidR="00006A42" w:rsidRPr="00E92706" w:rsidRDefault="00777EEB" w:rsidP="00006A42">
          <w:pPr>
            <w:spacing w:line="259" w:lineRule="auto"/>
            <w:jc w:val="both"/>
            <w:rPr>
              <w:rFonts w:ascii="Calibri" w:hAnsi="Calibri"/>
              <w:sz w:val="20"/>
              <w:lang w:eastAsia="en-GB"/>
            </w:rPr>
          </w:pPr>
          <w:r>
            <w:rPr>
              <w:rFonts w:ascii="Calibri" w:hAnsi="Calibri"/>
              <w:sz w:val="20"/>
              <w:lang w:eastAsia="en-GB"/>
            </w:rPr>
            <w:t>To present the project and its preliminary results to the general public</w:t>
          </w:r>
        </w:p>
      </w:sdtContent>
    </w:sdt>
    <w:p w:rsidR="00D5654A" w:rsidRPr="007236AA" w:rsidRDefault="00D5654A" w:rsidP="00C411F7">
      <w:pPr>
        <w:widowControl/>
        <w:spacing w:line="259" w:lineRule="auto"/>
        <w:jc w:val="both"/>
        <w:rPr>
          <w:rFonts w:asciiTheme="minorHAnsi" w:hAnsiTheme="minorHAnsi" w:cs="Times New Roman"/>
          <w:b/>
          <w:bCs/>
          <w:sz w:val="20"/>
          <w:lang w:val="en-US" w:eastAsia="en-GB"/>
        </w:rPr>
      </w:pPr>
    </w:p>
    <w:p w:rsidR="001F6946" w:rsidRPr="00006A42" w:rsidRDefault="009F38B4" w:rsidP="00006A42">
      <w:pPr>
        <w:spacing w:after="120" w:line="259" w:lineRule="auto"/>
        <w:jc w:val="center"/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</w:pPr>
      <w:r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  <w:t xml:space="preserve">PRELIMINARY </w:t>
      </w:r>
      <w:r w:rsidR="00601283" w:rsidRPr="00006A42">
        <w:rPr>
          <w:rFonts w:ascii="Calibri" w:hAnsi="Calibri"/>
          <w:b/>
          <w:bCs/>
          <w:i/>
          <w:color w:val="003399"/>
          <w:sz w:val="32"/>
          <w:szCs w:val="32"/>
          <w:lang w:eastAsia="en-GB"/>
        </w:rPr>
        <w:t>AGENDA</w:t>
      </w:r>
    </w:p>
    <w:p w:rsidR="000B701B" w:rsidRPr="00FB212C" w:rsidRDefault="000B701B" w:rsidP="000B701B">
      <w:pPr>
        <w:widowControl/>
        <w:spacing w:line="259" w:lineRule="auto"/>
        <w:jc w:val="both"/>
        <w:rPr>
          <w:rFonts w:asciiTheme="minorHAnsi" w:hAnsiTheme="minorHAnsi" w:cs="Times New Roman"/>
          <w:b/>
          <w:bCs/>
          <w:sz w:val="24"/>
          <w:szCs w:val="24"/>
          <w:lang w:val="en-US" w:eastAsia="en-GB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5387"/>
        <w:gridCol w:w="1554"/>
      </w:tblGrid>
      <w:tr w:rsidR="008A755D" w:rsidRPr="000B701B" w:rsidTr="000B701B">
        <w:trPr>
          <w:jc w:val="center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8A755D" w:rsidRPr="000B701B" w:rsidRDefault="008A755D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/>
                <w:bCs/>
                <w:sz w:val="24"/>
                <w:szCs w:val="24"/>
                <w:lang w:eastAsia="en-GB"/>
              </w:rPr>
            </w:pPr>
            <w:r w:rsidRPr="000B701B">
              <w:rPr>
                <w:rFonts w:asciiTheme="minorHAnsi" w:hAnsiTheme="minorHAnsi" w:cs="Times New Roman"/>
                <w:b/>
                <w:bCs/>
                <w:sz w:val="24"/>
                <w:szCs w:val="24"/>
                <w:lang w:eastAsia="en-GB"/>
              </w:rPr>
              <w:t>Schedule</w:t>
            </w:r>
          </w:p>
        </w:tc>
        <w:tc>
          <w:tcPr>
            <w:tcW w:w="5387" w:type="dxa"/>
            <w:shd w:val="clear" w:color="auto" w:fill="FBD4B4" w:themeFill="accent6" w:themeFillTint="66"/>
          </w:tcPr>
          <w:p w:rsidR="008A755D" w:rsidRPr="000B701B" w:rsidRDefault="008A755D" w:rsidP="0031013F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 w:val="24"/>
                <w:szCs w:val="24"/>
                <w:lang w:eastAsia="en-GB"/>
              </w:rPr>
            </w:pPr>
            <w:r w:rsidRPr="000B701B">
              <w:rPr>
                <w:rFonts w:asciiTheme="minorHAnsi" w:hAnsiTheme="minorHAnsi" w:cs="Times New Roman"/>
                <w:b/>
                <w:bCs/>
                <w:sz w:val="24"/>
                <w:szCs w:val="24"/>
                <w:lang w:eastAsia="en-GB"/>
              </w:rPr>
              <w:t>Topic</w:t>
            </w:r>
          </w:p>
        </w:tc>
        <w:tc>
          <w:tcPr>
            <w:tcW w:w="1554" w:type="dxa"/>
            <w:shd w:val="clear" w:color="auto" w:fill="FBD4B4" w:themeFill="accent6" w:themeFillTint="66"/>
          </w:tcPr>
          <w:p w:rsidR="008A755D" w:rsidRPr="000B701B" w:rsidRDefault="008A755D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/>
                <w:bCs/>
                <w:sz w:val="24"/>
                <w:szCs w:val="24"/>
                <w:lang w:eastAsia="en-GB"/>
              </w:rPr>
            </w:pPr>
            <w:r w:rsidRPr="000B701B">
              <w:rPr>
                <w:rFonts w:asciiTheme="minorHAnsi" w:hAnsiTheme="minorHAnsi" w:cs="Times New Roman"/>
                <w:b/>
                <w:bCs/>
                <w:sz w:val="24"/>
                <w:szCs w:val="24"/>
                <w:lang w:eastAsia="en-GB"/>
              </w:rPr>
              <w:t>Presenter</w:t>
            </w:r>
          </w:p>
        </w:tc>
      </w:tr>
      <w:tr w:rsidR="008A755D" w:rsidRPr="00FB212C" w:rsidTr="008A755D">
        <w:trPr>
          <w:jc w:val="center"/>
        </w:trPr>
        <w:tc>
          <w:tcPr>
            <w:tcW w:w="1696" w:type="dxa"/>
            <w:shd w:val="clear" w:color="auto" w:fill="auto"/>
          </w:tcPr>
          <w:sdt>
            <w:sdtPr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id w:val="1528135596"/>
              <w:placeholder>
                <w:docPart w:val="815BFF2BA2364CDFB474D9973649979B"/>
              </w:placeholder>
            </w:sdtPr>
            <w:sdtEndPr/>
            <w:sdtContent>
              <w:p w:rsidR="008A755D" w:rsidRPr="009F38B4" w:rsidRDefault="009F38B4" w:rsidP="009F38B4">
                <w:pPr>
                  <w:autoSpaceDE w:val="0"/>
                  <w:autoSpaceDN w:val="0"/>
                  <w:adjustRightInd w:val="0"/>
                  <w:spacing w:line="240" w:lineRule="auto"/>
                  <w:jc w:val="center"/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</w:pPr>
                <w:r w:rsidRPr="009F38B4"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  <w:t>11:30</w:t>
                </w:r>
                <w:r w:rsidR="00FB212C" w:rsidRPr="009F38B4"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  <w:t xml:space="preserve"> -</w:t>
                </w:r>
                <w:r w:rsidRPr="009F38B4"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  <w:t xml:space="preserve"> 12:00h</w:t>
                </w:r>
              </w:p>
            </w:sdtContent>
          </w:sdt>
        </w:tc>
        <w:tc>
          <w:tcPr>
            <w:tcW w:w="5387" w:type="dxa"/>
          </w:tcPr>
          <w:sdt>
            <w:sdtPr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id w:val="-1978441771"/>
              <w:placeholder>
                <w:docPart w:val="815BFF2BA2364CDFB474D9973649979B"/>
              </w:placeholder>
            </w:sdtPr>
            <w:sdtEndPr/>
            <w:sdtContent>
              <w:p w:rsidR="008A755D" w:rsidRPr="009F38B4" w:rsidRDefault="009F38B4" w:rsidP="00FB212C">
                <w:pPr>
                  <w:autoSpaceDE w:val="0"/>
                  <w:autoSpaceDN w:val="0"/>
                  <w:adjustRightInd w:val="0"/>
                  <w:spacing w:line="240" w:lineRule="auto"/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</w:pPr>
                <w:r w:rsidRPr="009F38B4"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  <w:t>Arrival and registration of participants</w:t>
                </w:r>
              </w:p>
            </w:sdtContent>
          </w:sdt>
        </w:tc>
        <w:tc>
          <w:tcPr>
            <w:tcW w:w="1554" w:type="dxa"/>
          </w:tcPr>
          <w:sdt>
            <w:sdtPr>
              <w:rPr>
                <w:rFonts w:ascii="Calibri" w:hAnsi="Calibri"/>
                <w:szCs w:val="22"/>
                <w:lang w:eastAsia="en-GB"/>
              </w:rPr>
              <w:id w:val="-334918539"/>
              <w:placeholder>
                <w:docPart w:val="EB9155871E324E5883DB859866C4EB8D"/>
              </w:placeholder>
              <w:showingPlcHdr/>
            </w:sdtPr>
            <w:sdtEndPr/>
            <w:sdtContent>
              <w:p w:rsidR="008A755D" w:rsidRPr="00FB212C" w:rsidRDefault="001810FB" w:rsidP="001810FB">
                <w:pPr>
                  <w:widowControl/>
                  <w:spacing w:line="259" w:lineRule="auto"/>
                  <w:jc w:val="both"/>
                  <w:rPr>
                    <w:rFonts w:ascii="Calibri" w:hAnsi="Calibri"/>
                    <w:szCs w:val="22"/>
                    <w:lang w:eastAsia="en-GB"/>
                  </w:rPr>
                </w:pPr>
                <w:r w:rsidRPr="003F55F0">
                  <w:rPr>
                    <w:rStyle w:val="Textodelmarcadordeposicin"/>
                  </w:rPr>
                  <w:t>Feu clic o toqueu aquí per escriure text.</w:t>
                </w:r>
              </w:p>
            </w:sdtContent>
          </w:sdt>
        </w:tc>
      </w:tr>
      <w:tr w:rsidR="008A755D" w:rsidRPr="00FB212C" w:rsidTr="008A755D">
        <w:trPr>
          <w:jc w:val="center"/>
        </w:trPr>
        <w:tc>
          <w:tcPr>
            <w:tcW w:w="1696" w:type="dxa"/>
            <w:shd w:val="clear" w:color="auto" w:fill="auto"/>
          </w:tcPr>
          <w:sdt>
            <w:sdtPr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id w:val="-1148120824"/>
              <w:placeholder>
                <w:docPart w:val="AB69161367E74E488C9EFBFA1F5F18EC"/>
              </w:placeholder>
            </w:sdtPr>
            <w:sdtEndPr/>
            <w:sdtContent>
              <w:p w:rsidR="008A755D" w:rsidRPr="009F38B4" w:rsidRDefault="009F38B4" w:rsidP="009F38B4">
                <w:pPr>
                  <w:autoSpaceDE w:val="0"/>
                  <w:autoSpaceDN w:val="0"/>
                  <w:adjustRightInd w:val="0"/>
                  <w:jc w:val="center"/>
                  <w:rPr>
                    <w:rFonts w:asciiTheme="minorHAnsi" w:hAnsiTheme="minorHAnsi"/>
                    <w:b/>
                    <w:bCs/>
                    <w:szCs w:val="22"/>
                    <w:lang w:eastAsia="en-GB"/>
                  </w:rPr>
                </w:pPr>
                <w:r w:rsidRPr="009F38B4"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  <w:t>12:00-12:20h</w:t>
                </w:r>
              </w:p>
            </w:sdtContent>
          </w:sdt>
        </w:tc>
        <w:tc>
          <w:tcPr>
            <w:tcW w:w="5387" w:type="dxa"/>
          </w:tcPr>
          <w:sdt>
            <w:sdtPr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id w:val="773828385"/>
              <w:placeholder>
                <w:docPart w:val="C39215BD442E4BF89464714406B0B04C"/>
              </w:placeholder>
            </w:sdtPr>
            <w:sdtEndPr/>
            <w:sdtContent>
              <w:p w:rsidR="00FB212C" w:rsidRPr="009F38B4" w:rsidRDefault="009F38B4" w:rsidP="00FB212C">
                <w:pPr>
                  <w:autoSpaceDE w:val="0"/>
                  <w:autoSpaceDN w:val="0"/>
                  <w:adjustRightInd w:val="0"/>
                  <w:spacing w:line="240" w:lineRule="auto"/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</w:pPr>
                <w:r w:rsidRPr="009F38B4"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  <w:t>Welcome and Opening</w:t>
                </w:r>
              </w:p>
            </w:sdtContent>
          </w:sdt>
          <w:p w:rsidR="008A755D" w:rsidRPr="009F38B4" w:rsidRDefault="008A755D" w:rsidP="008A755D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</w:p>
        </w:tc>
        <w:tc>
          <w:tcPr>
            <w:tcW w:w="1554" w:type="dxa"/>
          </w:tcPr>
          <w:sdt>
            <w:sdtPr>
              <w:rPr>
                <w:rFonts w:ascii="Calibri" w:hAnsi="Calibri"/>
                <w:szCs w:val="22"/>
                <w:lang w:eastAsia="en-GB"/>
              </w:rPr>
              <w:id w:val="-1236084778"/>
              <w:placeholder>
                <w:docPart w:val="4B5F934E88D0444FB3BF9E14033E875B"/>
              </w:placeholder>
            </w:sdtPr>
            <w:sdtEndPr/>
            <w:sdtContent>
              <w:p w:rsidR="008A755D" w:rsidRPr="00FB212C" w:rsidRDefault="001810FB" w:rsidP="001810FB">
                <w:pPr>
                  <w:widowControl/>
                  <w:spacing w:line="259" w:lineRule="auto"/>
                  <w:jc w:val="both"/>
                  <w:rPr>
                    <w:rFonts w:ascii="Calibri" w:hAnsi="Calibri"/>
                    <w:szCs w:val="22"/>
                    <w:lang w:eastAsia="en-GB"/>
                  </w:rPr>
                </w:pPr>
                <w:r>
                  <w:rPr>
                    <w:rFonts w:ascii="Calibri" w:hAnsi="Calibri"/>
                    <w:szCs w:val="22"/>
                    <w:lang w:eastAsia="en-GB"/>
                  </w:rPr>
                  <w:t xml:space="preserve">Catalan and </w:t>
                </w:r>
                <w:proofErr w:type="spellStart"/>
                <w:r>
                  <w:rPr>
                    <w:rFonts w:ascii="Calibri" w:hAnsi="Calibri"/>
                    <w:szCs w:val="22"/>
                    <w:lang w:eastAsia="en-GB"/>
                  </w:rPr>
                  <w:t>Interreg</w:t>
                </w:r>
                <w:proofErr w:type="spellEnd"/>
                <w:r>
                  <w:rPr>
                    <w:rFonts w:ascii="Calibri" w:hAnsi="Calibri"/>
                    <w:szCs w:val="22"/>
                    <w:lang w:eastAsia="en-GB"/>
                  </w:rPr>
                  <w:t xml:space="preserve"> Authorities</w:t>
                </w:r>
              </w:p>
            </w:sdtContent>
          </w:sdt>
        </w:tc>
      </w:tr>
      <w:tr w:rsidR="008A755D" w:rsidRPr="00FB212C" w:rsidTr="008A755D">
        <w:trPr>
          <w:jc w:val="center"/>
        </w:trPr>
        <w:tc>
          <w:tcPr>
            <w:tcW w:w="1696" w:type="dxa"/>
            <w:shd w:val="clear" w:color="auto" w:fill="auto"/>
          </w:tcPr>
          <w:sdt>
            <w:sdtPr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id w:val="649872974"/>
              <w:placeholder>
                <w:docPart w:val="89328E5124774A0295D3837515352292"/>
              </w:placeholder>
            </w:sdtPr>
            <w:sdtEndPr/>
            <w:sdtContent>
              <w:p w:rsidR="009F38B4" w:rsidRPr="009F38B4" w:rsidRDefault="009F38B4" w:rsidP="009F38B4">
                <w:pPr>
                  <w:autoSpaceDE w:val="0"/>
                  <w:autoSpaceDN w:val="0"/>
                  <w:adjustRightInd w:val="0"/>
                  <w:jc w:val="center"/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</w:pPr>
                <w:r w:rsidRPr="009F38B4">
                  <w:rPr>
                    <w:rFonts w:asciiTheme="minorHAnsi" w:hAnsiTheme="minorHAnsi" w:cs="Times New Roman"/>
                    <w:b/>
                    <w:bCs/>
                    <w:szCs w:val="22"/>
                    <w:lang w:eastAsia="en-GB"/>
                  </w:rPr>
                  <w:t>12:20-12:40h</w:t>
                </w:r>
              </w:p>
            </w:sdtContent>
          </w:sdt>
          <w:p w:rsidR="008A755D" w:rsidRPr="009F38B4" w:rsidRDefault="008A755D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</w:p>
        </w:tc>
        <w:tc>
          <w:tcPr>
            <w:tcW w:w="5387" w:type="dxa"/>
          </w:tcPr>
          <w:p w:rsidR="004029A2" w:rsidRPr="009F38B4" w:rsidRDefault="009F38B4" w:rsidP="008153B0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proofErr w:type="spellStart"/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ICTUSnet</w:t>
            </w:r>
            <w:proofErr w:type="spellEnd"/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 xml:space="preserve"> project at a glance</w:t>
            </w:r>
          </w:p>
        </w:tc>
        <w:tc>
          <w:tcPr>
            <w:tcW w:w="1554" w:type="dxa"/>
          </w:tcPr>
          <w:p w:rsidR="008A755D" w:rsidRPr="00FB212C" w:rsidRDefault="009F38B4" w:rsidP="00987AFB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Cs/>
                <w:szCs w:val="22"/>
                <w:lang w:eastAsia="en-GB"/>
              </w:rPr>
            </w:pPr>
            <w:proofErr w:type="spellStart"/>
            <w:r>
              <w:rPr>
                <w:rFonts w:asciiTheme="minorHAnsi" w:hAnsiTheme="minorHAnsi" w:cs="Times New Roman"/>
                <w:bCs/>
                <w:szCs w:val="22"/>
                <w:lang w:eastAsia="en-GB"/>
              </w:rPr>
              <w:t>AQuAS</w:t>
            </w:r>
            <w:proofErr w:type="spellEnd"/>
          </w:p>
        </w:tc>
      </w:tr>
      <w:tr w:rsidR="008A755D" w:rsidRPr="00FB212C" w:rsidTr="008A755D">
        <w:trPr>
          <w:jc w:val="center"/>
        </w:trPr>
        <w:tc>
          <w:tcPr>
            <w:tcW w:w="1696" w:type="dxa"/>
            <w:shd w:val="clear" w:color="auto" w:fill="auto"/>
          </w:tcPr>
          <w:p w:rsidR="008A755D" w:rsidRPr="009F38B4" w:rsidRDefault="009F38B4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12:40-13:40h</w:t>
            </w:r>
          </w:p>
        </w:tc>
        <w:tc>
          <w:tcPr>
            <w:tcW w:w="5387" w:type="dxa"/>
          </w:tcPr>
          <w:p w:rsidR="008A755D" w:rsidRPr="009F38B4" w:rsidRDefault="009F38B4" w:rsidP="0031013F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 xml:space="preserve">Regional experiences in </w:t>
            </w:r>
            <w:proofErr w:type="spellStart"/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ICTUSnet</w:t>
            </w:r>
            <w:proofErr w:type="spellEnd"/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 xml:space="preserve"> </w:t>
            </w:r>
          </w:p>
        </w:tc>
        <w:tc>
          <w:tcPr>
            <w:tcW w:w="1554" w:type="dxa"/>
          </w:tcPr>
          <w:p w:rsidR="008A755D" w:rsidRPr="00FB212C" w:rsidRDefault="009F38B4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Cs/>
                <w:szCs w:val="22"/>
                <w:lang w:eastAsia="en-GB"/>
              </w:rPr>
            </w:pPr>
            <w:r>
              <w:rPr>
                <w:rFonts w:asciiTheme="minorHAnsi" w:hAnsiTheme="minorHAnsi" w:cs="Times New Roman"/>
                <w:bCs/>
                <w:szCs w:val="22"/>
                <w:lang w:eastAsia="en-GB"/>
              </w:rPr>
              <w:t xml:space="preserve">All </w:t>
            </w:r>
            <w:proofErr w:type="spellStart"/>
            <w:r>
              <w:rPr>
                <w:rFonts w:asciiTheme="minorHAnsi" w:hAnsiTheme="minorHAnsi" w:cs="Times New Roman"/>
                <w:bCs/>
                <w:szCs w:val="22"/>
                <w:lang w:eastAsia="en-GB"/>
              </w:rPr>
              <w:t>ICTUSnet</w:t>
            </w:r>
            <w:proofErr w:type="spellEnd"/>
            <w:r>
              <w:rPr>
                <w:rFonts w:asciiTheme="minorHAnsi" w:hAnsiTheme="minorHAnsi" w:cs="Times New Roman"/>
                <w:bCs/>
                <w:szCs w:val="22"/>
                <w:lang w:eastAsia="en-GB"/>
              </w:rPr>
              <w:t xml:space="preserve"> beneficiaries</w:t>
            </w:r>
          </w:p>
        </w:tc>
      </w:tr>
      <w:tr w:rsidR="008A755D" w:rsidRPr="00FB212C" w:rsidTr="008A755D">
        <w:trPr>
          <w:jc w:val="center"/>
        </w:trPr>
        <w:tc>
          <w:tcPr>
            <w:tcW w:w="1696" w:type="dxa"/>
            <w:shd w:val="clear" w:color="auto" w:fill="auto"/>
          </w:tcPr>
          <w:p w:rsidR="008A755D" w:rsidRPr="009F38B4" w:rsidRDefault="009F38B4" w:rsidP="00157684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 xml:space="preserve">13:40-13:50h </w:t>
            </w:r>
          </w:p>
        </w:tc>
        <w:tc>
          <w:tcPr>
            <w:tcW w:w="5387" w:type="dxa"/>
          </w:tcPr>
          <w:p w:rsidR="008A755D" w:rsidRPr="009F38B4" w:rsidRDefault="009F38B4" w:rsidP="0031013F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What we have accomplished and what we expect</w:t>
            </w:r>
            <w:r w:rsidR="001810FB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 xml:space="preserve"> of </w:t>
            </w:r>
            <w:proofErr w:type="spellStart"/>
            <w:r w:rsidR="001810FB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ICTUSnet</w:t>
            </w:r>
            <w:proofErr w:type="spellEnd"/>
          </w:p>
        </w:tc>
        <w:tc>
          <w:tcPr>
            <w:tcW w:w="1554" w:type="dxa"/>
          </w:tcPr>
          <w:p w:rsidR="008A755D" w:rsidRPr="00FB212C" w:rsidRDefault="009F38B4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Cs/>
                <w:szCs w:val="22"/>
                <w:lang w:eastAsia="en-GB"/>
              </w:rPr>
            </w:pPr>
            <w:proofErr w:type="spellStart"/>
            <w:r>
              <w:rPr>
                <w:rFonts w:asciiTheme="minorHAnsi" w:hAnsiTheme="minorHAnsi" w:cs="Times New Roman"/>
                <w:bCs/>
                <w:szCs w:val="22"/>
                <w:lang w:eastAsia="en-GB"/>
              </w:rPr>
              <w:t>AQuAS</w:t>
            </w:r>
            <w:proofErr w:type="spellEnd"/>
          </w:p>
        </w:tc>
      </w:tr>
      <w:tr w:rsidR="009F38B4" w:rsidRPr="00FB212C" w:rsidTr="008A755D">
        <w:trPr>
          <w:jc w:val="center"/>
        </w:trPr>
        <w:tc>
          <w:tcPr>
            <w:tcW w:w="1696" w:type="dxa"/>
            <w:shd w:val="clear" w:color="auto" w:fill="auto"/>
          </w:tcPr>
          <w:p w:rsidR="009F38B4" w:rsidRPr="009F38B4" w:rsidRDefault="009F38B4" w:rsidP="00157684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13:50-14:10h</w:t>
            </w:r>
          </w:p>
        </w:tc>
        <w:tc>
          <w:tcPr>
            <w:tcW w:w="5387" w:type="dxa"/>
          </w:tcPr>
          <w:p w:rsidR="009F38B4" w:rsidRPr="009F38B4" w:rsidRDefault="001810FB" w:rsidP="0031013F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Closing</w:t>
            </w:r>
          </w:p>
        </w:tc>
        <w:tc>
          <w:tcPr>
            <w:tcW w:w="1554" w:type="dxa"/>
          </w:tcPr>
          <w:p w:rsidR="009F38B4" w:rsidRDefault="001810FB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Cs/>
                <w:szCs w:val="22"/>
                <w:lang w:eastAsia="en-GB"/>
              </w:rPr>
            </w:pPr>
            <w:r>
              <w:rPr>
                <w:rFonts w:asciiTheme="minorHAnsi" w:hAnsiTheme="minorHAnsi" w:cs="Times New Roman"/>
                <w:bCs/>
                <w:szCs w:val="22"/>
                <w:lang w:eastAsia="en-GB"/>
              </w:rPr>
              <w:t>Regional Authorities</w:t>
            </w:r>
          </w:p>
        </w:tc>
      </w:tr>
      <w:tr w:rsidR="009F38B4" w:rsidRPr="00FB212C" w:rsidTr="008A755D">
        <w:trPr>
          <w:jc w:val="center"/>
        </w:trPr>
        <w:tc>
          <w:tcPr>
            <w:tcW w:w="1696" w:type="dxa"/>
            <w:shd w:val="clear" w:color="auto" w:fill="auto"/>
          </w:tcPr>
          <w:p w:rsidR="009F38B4" w:rsidRPr="009F38B4" w:rsidRDefault="009F38B4" w:rsidP="00157684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 w:rsidRPr="009F38B4"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14:10-14:30h</w:t>
            </w:r>
          </w:p>
        </w:tc>
        <w:tc>
          <w:tcPr>
            <w:tcW w:w="5387" w:type="dxa"/>
          </w:tcPr>
          <w:p w:rsidR="009F38B4" w:rsidRPr="009F38B4" w:rsidRDefault="001810FB" w:rsidP="0031013F">
            <w:pPr>
              <w:widowControl/>
              <w:spacing w:line="259" w:lineRule="auto"/>
              <w:jc w:val="both"/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</w:pPr>
            <w:r>
              <w:rPr>
                <w:rFonts w:asciiTheme="minorHAnsi" w:hAnsiTheme="minorHAnsi" w:cs="Times New Roman"/>
                <w:b/>
                <w:bCs/>
                <w:szCs w:val="22"/>
                <w:lang w:eastAsia="en-GB"/>
              </w:rPr>
              <w:t>Cocktail and end of the event</w:t>
            </w:r>
          </w:p>
        </w:tc>
        <w:tc>
          <w:tcPr>
            <w:tcW w:w="1554" w:type="dxa"/>
          </w:tcPr>
          <w:p w:rsidR="009F38B4" w:rsidRDefault="009F38B4" w:rsidP="008A755D">
            <w:pPr>
              <w:widowControl/>
              <w:spacing w:line="259" w:lineRule="auto"/>
              <w:jc w:val="center"/>
              <w:rPr>
                <w:rFonts w:asciiTheme="minorHAnsi" w:hAnsiTheme="minorHAnsi" w:cs="Times New Roman"/>
                <w:bCs/>
                <w:szCs w:val="22"/>
                <w:lang w:eastAsia="en-GB"/>
              </w:rPr>
            </w:pPr>
          </w:p>
        </w:tc>
      </w:tr>
    </w:tbl>
    <w:p w:rsidR="0094007B" w:rsidRPr="00B15964" w:rsidRDefault="0094007B" w:rsidP="00601283">
      <w:pPr>
        <w:widowControl/>
        <w:spacing w:line="259" w:lineRule="auto"/>
        <w:jc w:val="both"/>
        <w:rPr>
          <w:rFonts w:asciiTheme="minorHAnsi" w:hAnsiTheme="minorHAnsi" w:cs="Times New Roman"/>
          <w:b/>
          <w:i/>
          <w:sz w:val="12"/>
          <w:szCs w:val="12"/>
          <w:lang w:val="es-ES" w:eastAsia="en-GB"/>
        </w:rPr>
      </w:pPr>
    </w:p>
    <w:sectPr w:rsidR="0094007B" w:rsidRPr="00B15964" w:rsidSect="00F13528">
      <w:headerReference w:type="default" r:id="rId8"/>
      <w:footerReference w:type="default" r:id="rId9"/>
      <w:pgSz w:w="11907" w:h="16839" w:code="9"/>
      <w:pgMar w:top="2268" w:right="1559" w:bottom="1418" w:left="1701" w:header="567" w:footer="8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EB7" w:rsidRDefault="004F6EB7">
      <w:r>
        <w:separator/>
      </w:r>
    </w:p>
  </w:endnote>
  <w:endnote w:type="continuationSeparator" w:id="0">
    <w:p w:rsidR="004F6EB7" w:rsidRDefault="004F6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Ligh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528" w:rsidRPr="00F13528" w:rsidRDefault="00F13528" w:rsidP="00F13528">
    <w:pPr>
      <w:pStyle w:val="Piedepgina"/>
      <w:tabs>
        <w:tab w:val="right" w:pos="9498"/>
      </w:tabs>
      <w:jc w:val="center"/>
      <w:rPr>
        <w:rFonts w:asciiTheme="minorHAnsi" w:hAnsiTheme="minorHAnsi"/>
        <w:sz w:val="20"/>
      </w:rPr>
    </w:pPr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Project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funded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by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the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Interreg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Sudoe Programme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through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the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European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Regional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Development</w:t>
    </w:r>
    <w:proofErr w:type="spellEnd"/>
    <w:r w:rsidRPr="00F13528">
      <w:rPr>
        <w:rFonts w:asciiTheme="minorHAnsi" w:hAnsiTheme="minorHAnsi"/>
        <w:b/>
        <w:bCs/>
        <w:color w:val="C16023"/>
        <w:sz w:val="20"/>
        <w:lang w:val="ca-ES"/>
      </w:rPr>
      <w:t xml:space="preserve"> </w:t>
    </w:r>
    <w:proofErr w:type="spellStart"/>
    <w:r w:rsidRPr="00F13528">
      <w:rPr>
        <w:rFonts w:asciiTheme="minorHAnsi" w:hAnsiTheme="minorHAnsi"/>
        <w:b/>
        <w:bCs/>
        <w:color w:val="C16023"/>
        <w:sz w:val="20"/>
        <w:lang w:val="ca-ES"/>
      </w:rPr>
      <w:t>Fund</w:t>
    </w:r>
    <w:proofErr w:type="spellEnd"/>
    <w:r w:rsidRPr="00F13528">
      <w:rPr>
        <w:rFonts w:asciiTheme="minorHAnsi" w:hAnsiTheme="minorHAnsi"/>
        <w:b/>
        <w:bCs/>
        <w:sz w:val="20"/>
        <w:lang w:val="ca-ES"/>
      </w:rPr>
      <w:t xml:space="preserve"> </w:t>
    </w:r>
  </w:p>
  <w:p w:rsidR="00F13528" w:rsidRDefault="00F13528" w:rsidP="001603B9">
    <w:pPr>
      <w:pStyle w:val="Piedepgina"/>
      <w:tabs>
        <w:tab w:val="right" w:pos="9498"/>
      </w:tabs>
    </w:pPr>
  </w:p>
  <w:p w:rsidR="001603B9" w:rsidRPr="00B87933" w:rsidRDefault="001603B9" w:rsidP="001603B9">
    <w:pPr>
      <w:pStyle w:val="Piedepgina"/>
      <w:tabs>
        <w:tab w:val="right" w:pos="9498"/>
      </w:tabs>
      <w:rPr>
        <w:rFonts w:ascii="Calibri" w:hAnsi="Calibri"/>
        <w:szCs w:val="18"/>
        <w:lang w:val="en-US"/>
      </w:rPr>
    </w:pPr>
    <w:proofErr w:type="spellStart"/>
    <w:r w:rsidRPr="00B87933">
      <w:rPr>
        <w:rFonts w:ascii="Calibri" w:hAnsi="Calibri"/>
        <w:szCs w:val="18"/>
        <w:lang w:val="en-US"/>
      </w:rPr>
      <w:t>ICTUSnet</w:t>
    </w:r>
    <w:proofErr w:type="spellEnd"/>
    <w:r w:rsidRPr="00B87933">
      <w:rPr>
        <w:rFonts w:ascii="Calibri" w:hAnsi="Calibri"/>
        <w:szCs w:val="18"/>
        <w:lang w:val="en-US"/>
      </w:rPr>
      <w:t xml:space="preserve">: </w:t>
    </w:r>
    <w:sdt>
      <w:sdtPr>
        <w:rPr>
          <w:rFonts w:ascii="Calibri" w:hAnsi="Calibri"/>
          <w:szCs w:val="18"/>
        </w:rPr>
        <w:id w:val="-1846942476"/>
        <w:placeholder>
          <w:docPart w:val="9379416E23A44F30927E7C535E8A59EC"/>
        </w:placeholder>
      </w:sdtPr>
      <w:sdtEndPr/>
      <w:sdtContent>
        <w:r w:rsidR="004C2166">
          <w:rPr>
            <w:rFonts w:ascii="Calibri" w:hAnsi="Calibri"/>
            <w:szCs w:val="18"/>
            <w:lang w:val="en-US"/>
          </w:rPr>
          <w:t>First dissemination event</w:t>
        </w:r>
      </w:sdtContent>
    </w:sdt>
    <w:r w:rsidRPr="00B87933">
      <w:rPr>
        <w:rFonts w:ascii="Calibri" w:hAnsi="Calibri"/>
        <w:szCs w:val="18"/>
        <w:lang w:val="en-US"/>
      </w:rPr>
      <w:tab/>
    </w:r>
    <w:r w:rsidRPr="00B87933">
      <w:rPr>
        <w:rFonts w:ascii="Calibri" w:hAnsi="Calibri"/>
        <w:szCs w:val="18"/>
        <w:lang w:val="en-US"/>
      </w:rPr>
      <w:tab/>
    </w:r>
    <w:sdt>
      <w:sdtPr>
        <w:rPr>
          <w:rFonts w:ascii="Calibri" w:hAnsi="Calibri"/>
          <w:szCs w:val="18"/>
          <w:lang w:val="en-US"/>
        </w:rPr>
        <w:id w:val="-601258479"/>
        <w:placeholder>
          <w:docPart w:val="9379416E23A44F30927E7C535E8A59EC"/>
        </w:placeholder>
      </w:sdtPr>
      <w:sdtEndPr/>
      <w:sdtContent>
        <w:r w:rsidRPr="00B87933">
          <w:rPr>
            <w:rFonts w:ascii="Calibri" w:hAnsi="Calibri"/>
            <w:szCs w:val="18"/>
            <w:lang w:val="en-US"/>
          </w:rPr>
          <w:t xml:space="preserve">Insert meeting date </w:t>
        </w:r>
        <w:r w:rsidR="004C2166">
          <w:rPr>
            <w:rFonts w:ascii="Calibri" w:hAnsi="Calibri"/>
            <w:szCs w:val="18"/>
            <w:lang w:val="en-US"/>
          </w:rPr>
          <w:t>04/03/2020</w:t>
        </w:r>
      </w:sdtContent>
    </w:sdt>
  </w:p>
  <w:p w:rsidR="00B01155" w:rsidRPr="00F13528" w:rsidRDefault="00CE63A3" w:rsidP="00F13528">
    <w:pPr>
      <w:pStyle w:val="Piedepgina"/>
      <w:tabs>
        <w:tab w:val="right" w:pos="9498"/>
      </w:tabs>
      <w:rPr>
        <w:rFonts w:ascii="Calibri" w:hAnsi="Calibri"/>
        <w:szCs w:val="18"/>
        <w:lang w:val="fr-FR"/>
      </w:rPr>
    </w:pPr>
    <w:sdt>
      <w:sdtPr>
        <w:rPr>
          <w:rFonts w:ascii="Calibri" w:hAnsi="Calibri"/>
          <w:szCs w:val="18"/>
        </w:rPr>
        <w:id w:val="-1835532752"/>
        <w:placeholder>
          <w:docPart w:val="9379416E23A44F30927E7C535E8A59EC"/>
        </w:placeholder>
      </w:sdtPr>
      <w:sdtEndPr/>
      <w:sdtContent>
        <w:r w:rsidR="001603B9" w:rsidRPr="00B87933">
          <w:rPr>
            <w:rFonts w:ascii="Calibri" w:hAnsi="Calibri"/>
            <w:szCs w:val="18"/>
            <w:lang w:val="fr-FR"/>
          </w:rPr>
          <w:t xml:space="preserve">Insert document </w:t>
        </w:r>
        <w:r w:rsidR="001603B9" w:rsidRPr="00B87933">
          <w:rPr>
            <w:rFonts w:ascii="Calibri" w:hAnsi="Calibri"/>
            <w:bCs/>
            <w:szCs w:val="18"/>
            <w:lang w:val="fr-FR"/>
          </w:rPr>
          <w:t xml:space="preserve">Version </w:t>
        </w:r>
        <w:r w:rsidR="007C4D46">
          <w:rPr>
            <w:rFonts w:ascii="Calibri" w:hAnsi="Calibri"/>
            <w:bCs/>
            <w:szCs w:val="18"/>
            <w:lang w:val="fr-FR"/>
          </w:rPr>
          <w:t xml:space="preserve">no. </w:t>
        </w:r>
        <w:r w:rsidR="001603B9" w:rsidRPr="00B87933">
          <w:rPr>
            <w:rFonts w:ascii="Calibri" w:hAnsi="Calibri"/>
            <w:bCs/>
            <w:szCs w:val="18"/>
            <w:lang w:val="fr-FR"/>
          </w:rPr>
          <w:t>(Status)</w:t>
        </w:r>
      </w:sdtContent>
    </w:sdt>
    <w:r w:rsidR="001603B9" w:rsidRPr="00B87933">
      <w:rPr>
        <w:rFonts w:ascii="Calibri" w:hAnsi="Calibri"/>
        <w:szCs w:val="18"/>
        <w:lang w:val="fr-FR"/>
      </w:rPr>
      <w:tab/>
    </w:r>
    <w:r w:rsidR="001603B9" w:rsidRPr="00B87933">
      <w:rPr>
        <w:rFonts w:ascii="Calibri" w:hAnsi="Calibri"/>
        <w:szCs w:val="18"/>
        <w:lang w:val="fr-FR"/>
      </w:rPr>
      <w:tab/>
    </w:r>
    <w:r w:rsidR="001603B9" w:rsidRPr="00B87933">
      <w:rPr>
        <w:rFonts w:ascii="Calibri" w:hAnsi="Calibri"/>
        <w:szCs w:val="18"/>
        <w:lang w:val="ca-ES"/>
      </w:rPr>
      <w:t xml:space="preserve">Page </w:t>
    </w:r>
    <w:r w:rsidR="001603B9" w:rsidRPr="00B87933">
      <w:rPr>
        <w:rFonts w:ascii="Calibri" w:hAnsi="Calibri"/>
        <w:b/>
        <w:bCs/>
        <w:szCs w:val="18"/>
      </w:rPr>
      <w:fldChar w:fldCharType="begin"/>
    </w:r>
    <w:r w:rsidR="001603B9" w:rsidRPr="00B87933">
      <w:rPr>
        <w:rFonts w:ascii="Calibri" w:hAnsi="Calibri"/>
        <w:b/>
        <w:bCs/>
        <w:szCs w:val="18"/>
        <w:lang w:val="fr-FR"/>
      </w:rPr>
      <w:instrText>PAGE</w:instrText>
    </w:r>
    <w:r w:rsidR="001603B9" w:rsidRPr="00B87933">
      <w:rPr>
        <w:rFonts w:ascii="Calibri" w:hAnsi="Calibri"/>
        <w:b/>
        <w:bCs/>
        <w:szCs w:val="18"/>
      </w:rPr>
      <w:fldChar w:fldCharType="separate"/>
    </w:r>
    <w:r>
      <w:rPr>
        <w:rFonts w:ascii="Calibri" w:hAnsi="Calibri"/>
        <w:b/>
        <w:bCs/>
        <w:noProof/>
        <w:szCs w:val="18"/>
        <w:lang w:val="fr-FR"/>
      </w:rPr>
      <w:t>1</w:t>
    </w:r>
    <w:r w:rsidR="001603B9" w:rsidRPr="00B87933">
      <w:rPr>
        <w:rFonts w:ascii="Calibri" w:hAnsi="Calibri"/>
        <w:b/>
        <w:bCs/>
        <w:szCs w:val="18"/>
      </w:rPr>
      <w:fldChar w:fldCharType="end"/>
    </w:r>
    <w:r w:rsidR="001603B9" w:rsidRPr="00B87933">
      <w:rPr>
        <w:rFonts w:ascii="Calibri" w:hAnsi="Calibri"/>
        <w:szCs w:val="18"/>
        <w:lang w:val="ca-ES"/>
      </w:rPr>
      <w:t xml:space="preserve"> of </w:t>
    </w:r>
    <w:r w:rsidR="001603B9" w:rsidRPr="00B87933">
      <w:rPr>
        <w:rFonts w:ascii="Calibri" w:hAnsi="Calibri"/>
        <w:b/>
        <w:bCs/>
        <w:szCs w:val="18"/>
      </w:rPr>
      <w:fldChar w:fldCharType="begin"/>
    </w:r>
    <w:r w:rsidR="001603B9" w:rsidRPr="00B87933">
      <w:rPr>
        <w:rFonts w:ascii="Calibri" w:hAnsi="Calibri"/>
        <w:b/>
        <w:bCs/>
        <w:szCs w:val="18"/>
        <w:lang w:val="fr-FR"/>
      </w:rPr>
      <w:instrText>NUMPAGES</w:instrText>
    </w:r>
    <w:r w:rsidR="001603B9" w:rsidRPr="00B87933">
      <w:rPr>
        <w:rFonts w:ascii="Calibri" w:hAnsi="Calibri"/>
        <w:b/>
        <w:bCs/>
        <w:szCs w:val="18"/>
      </w:rPr>
      <w:fldChar w:fldCharType="separate"/>
    </w:r>
    <w:r>
      <w:rPr>
        <w:rFonts w:ascii="Calibri" w:hAnsi="Calibri"/>
        <w:b/>
        <w:bCs/>
        <w:noProof/>
        <w:szCs w:val="18"/>
        <w:lang w:val="fr-FR"/>
      </w:rPr>
      <w:t>1</w:t>
    </w:r>
    <w:r w:rsidR="001603B9" w:rsidRPr="00B87933">
      <w:rPr>
        <w:rFonts w:ascii="Calibri" w:hAnsi="Calibri"/>
        <w:b/>
        <w:bCs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EB7" w:rsidRDefault="004F6EB7">
      <w:r>
        <w:separator/>
      </w:r>
    </w:p>
  </w:footnote>
  <w:footnote w:type="continuationSeparator" w:id="0">
    <w:p w:rsidR="004F6EB7" w:rsidRDefault="004F6E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1155" w:rsidRPr="00333FB4" w:rsidRDefault="00006A42" w:rsidP="00ED32A8">
    <w:pPr>
      <w:spacing w:before="120"/>
      <w:ind w:firstLine="709"/>
      <w:jc w:val="right"/>
      <w:rPr>
        <w:rFonts w:ascii="Calibri" w:hAnsi="Calibri"/>
        <w:b/>
        <w:sz w:val="20"/>
      </w:rPr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7511E18C" wp14:editId="2EF14288">
          <wp:simplePos x="0" y="0"/>
          <wp:positionH relativeFrom="margin">
            <wp:align>left</wp:align>
          </wp:positionH>
          <wp:positionV relativeFrom="paragraph">
            <wp:posOffset>85725</wp:posOffset>
          </wp:positionV>
          <wp:extent cx="1524000" cy="82677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1155" w:rsidRPr="00333FB4">
      <w:rPr>
        <w:rFonts w:ascii="Calibri" w:hAnsi="Calibri"/>
        <w:i/>
        <w:sz w:val="20"/>
      </w:rPr>
      <w:t>Project Acronym:</w:t>
    </w:r>
    <w:r w:rsidR="00B01155" w:rsidRPr="00333FB4">
      <w:rPr>
        <w:rFonts w:ascii="Calibri" w:hAnsi="Calibri"/>
        <w:b/>
        <w:sz w:val="20"/>
      </w:rPr>
      <w:t xml:space="preserve"> </w:t>
    </w:r>
    <w:proofErr w:type="spellStart"/>
    <w:r w:rsidR="00B01155" w:rsidRPr="00333FB4">
      <w:rPr>
        <w:rFonts w:ascii="Calibri" w:hAnsi="Calibri"/>
        <w:b/>
        <w:sz w:val="20"/>
      </w:rPr>
      <w:t>ICTUSnet</w:t>
    </w:r>
    <w:proofErr w:type="spellEnd"/>
  </w:p>
  <w:p w:rsidR="00B01155" w:rsidRPr="00333FB4" w:rsidRDefault="00B01155" w:rsidP="00284E4D">
    <w:pPr>
      <w:ind w:firstLine="708"/>
      <w:jc w:val="right"/>
      <w:rPr>
        <w:rFonts w:asciiTheme="minorHAnsi" w:hAnsiTheme="minorHAnsi"/>
        <w:sz w:val="20"/>
      </w:rPr>
    </w:pPr>
    <w:r w:rsidRPr="00333FB4">
      <w:rPr>
        <w:rFonts w:asciiTheme="minorHAnsi" w:hAnsiTheme="minorHAnsi"/>
        <w:i/>
        <w:sz w:val="20"/>
      </w:rPr>
      <w:t>Project no.</w:t>
    </w:r>
    <w:r w:rsidRPr="00333FB4">
      <w:rPr>
        <w:rFonts w:asciiTheme="minorHAnsi" w:hAnsiTheme="minorHAnsi"/>
        <w:bCs/>
        <w:i/>
        <w:sz w:val="20"/>
      </w:rPr>
      <w:t>:</w:t>
    </w:r>
    <w:r w:rsidRPr="00333FB4">
      <w:rPr>
        <w:rFonts w:asciiTheme="minorHAnsi" w:hAnsiTheme="minorHAnsi"/>
        <w:bCs/>
        <w:sz w:val="20"/>
      </w:rPr>
      <w:t xml:space="preserve"> </w:t>
    </w:r>
    <w:r w:rsidRPr="00333FB4">
      <w:rPr>
        <w:rFonts w:asciiTheme="minorHAnsi" w:hAnsiTheme="minorHAnsi"/>
        <w:b/>
        <w:bCs/>
        <w:sz w:val="20"/>
      </w:rPr>
      <w:t>SOE2/P1/E0623</w:t>
    </w:r>
    <w:r w:rsidRPr="00333FB4">
      <w:rPr>
        <w:rFonts w:asciiTheme="minorHAnsi" w:hAnsiTheme="minorHAnsi"/>
        <w:sz w:val="20"/>
      </w:rPr>
      <w:t xml:space="preserve"> </w:t>
    </w:r>
  </w:p>
  <w:p w:rsidR="00B01155" w:rsidRDefault="00B01155" w:rsidP="00FC4564">
    <w:pPr>
      <w:spacing w:line="240" w:lineRule="auto"/>
      <w:rPr>
        <w:sz w:val="14"/>
        <w:szCs w:val="14"/>
      </w:rPr>
    </w:pPr>
  </w:p>
  <w:p w:rsidR="00B01155" w:rsidRDefault="00B01155" w:rsidP="00643A47">
    <w:pPr>
      <w:spacing w:line="240" w:lineRule="auto"/>
      <w:rPr>
        <w:rFonts w:ascii="Helvetica-Light" w:hAnsi="Helvetica-Light"/>
        <w:sz w:val="14"/>
        <w:szCs w:val="14"/>
      </w:rPr>
    </w:pPr>
  </w:p>
  <w:p w:rsidR="00B01155" w:rsidRDefault="00B01155" w:rsidP="003331D5">
    <w:pPr>
      <w:pStyle w:val="Encabezado"/>
      <w:spacing w:line="240" w:lineRule="auto"/>
      <w:rPr>
        <w:rFonts w:ascii="Helvetica-Light" w:hAnsi="Helvetica-Light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92B4B"/>
    <w:multiLevelType w:val="hybridMultilevel"/>
    <w:tmpl w:val="93360F76"/>
    <w:lvl w:ilvl="0" w:tplc="7726510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 w:val="0"/>
        <w:color w:val="548DD4" w:themeColor="text2" w:themeTint="99"/>
        <w:kern w:val="32"/>
        <w:sz w:val="22"/>
        <w:szCs w:val="22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91A19"/>
    <w:multiLevelType w:val="hybridMultilevel"/>
    <w:tmpl w:val="C7D0FEEE"/>
    <w:lvl w:ilvl="0" w:tplc="7E5AB586">
      <w:start w:val="4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7E5AB586">
      <w:start w:val="4"/>
      <w:numFmt w:val="bullet"/>
      <w:lvlText w:val="-"/>
      <w:lvlJc w:val="left"/>
      <w:pPr>
        <w:ind w:left="1070" w:hanging="360"/>
      </w:pPr>
      <w:rPr>
        <w:rFonts w:ascii="Calibri" w:eastAsia="Times New Roman" w:hAnsi="Calibri" w:cs="Times New Roman" w:hint="default"/>
      </w:rPr>
    </w:lvl>
    <w:lvl w:ilvl="2" w:tplc="040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CB27BF"/>
    <w:multiLevelType w:val="hybridMultilevel"/>
    <w:tmpl w:val="F13AFD24"/>
    <w:lvl w:ilvl="0" w:tplc="FE0226A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548DD4" w:themeColor="text2" w:themeTint="99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5D7B0C"/>
    <w:multiLevelType w:val="hybridMultilevel"/>
    <w:tmpl w:val="5F443F0E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E91B3B"/>
    <w:multiLevelType w:val="hybridMultilevel"/>
    <w:tmpl w:val="5DAE4A9C"/>
    <w:lvl w:ilvl="0" w:tplc="7E5AB586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D54056"/>
    <w:multiLevelType w:val="multilevel"/>
    <w:tmpl w:val="AC9C8F38"/>
    <w:numStyleLink w:val="ICTUSnetListOrangeDark"/>
  </w:abstractNum>
  <w:abstractNum w:abstractNumId="6">
    <w:nsid w:val="1BF948A3"/>
    <w:multiLevelType w:val="hybridMultilevel"/>
    <w:tmpl w:val="70EEC14E"/>
    <w:lvl w:ilvl="0" w:tplc="0403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C259D8"/>
    <w:multiLevelType w:val="hybridMultilevel"/>
    <w:tmpl w:val="020015EC"/>
    <w:lvl w:ilvl="0" w:tplc="7E5AB586">
      <w:start w:val="4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040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244431"/>
    <w:multiLevelType w:val="hybridMultilevel"/>
    <w:tmpl w:val="A7A26974"/>
    <w:lvl w:ilvl="0" w:tplc="7E5AB586">
      <w:start w:val="4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040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597304E"/>
    <w:multiLevelType w:val="hybridMultilevel"/>
    <w:tmpl w:val="B8DECA62"/>
    <w:lvl w:ilvl="0" w:tplc="4888F8A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6C0A49"/>
    <w:multiLevelType w:val="hybridMultilevel"/>
    <w:tmpl w:val="69507D0C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DD43FF"/>
    <w:multiLevelType w:val="hybridMultilevel"/>
    <w:tmpl w:val="96C0EC74"/>
    <w:lvl w:ilvl="0" w:tplc="7E5AB586">
      <w:start w:val="4"/>
      <w:numFmt w:val="bullet"/>
      <w:lvlText w:val="-"/>
      <w:lvlJc w:val="left"/>
      <w:pPr>
        <w:ind w:left="1167" w:hanging="360"/>
      </w:pPr>
      <w:rPr>
        <w:rFonts w:ascii="Calibri" w:eastAsia="Times New Roman" w:hAnsi="Calibri" w:cs="Times New Roman" w:hint="default"/>
      </w:rPr>
    </w:lvl>
    <w:lvl w:ilvl="1" w:tplc="04030003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12">
    <w:nsid w:val="3AD54C6F"/>
    <w:multiLevelType w:val="hybridMultilevel"/>
    <w:tmpl w:val="09E86D88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D96899"/>
    <w:multiLevelType w:val="hybridMultilevel"/>
    <w:tmpl w:val="93360F76"/>
    <w:lvl w:ilvl="0" w:tplc="7726510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 w:val="0"/>
        <w:color w:val="548DD4" w:themeColor="text2" w:themeTint="99"/>
        <w:kern w:val="32"/>
        <w:sz w:val="22"/>
        <w:szCs w:val="22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7B53A6"/>
    <w:multiLevelType w:val="hybridMultilevel"/>
    <w:tmpl w:val="8EA24078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B01CC4"/>
    <w:multiLevelType w:val="hybridMultilevel"/>
    <w:tmpl w:val="39D62CF6"/>
    <w:lvl w:ilvl="0" w:tplc="B1D82678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915A00"/>
    <w:multiLevelType w:val="hybridMultilevel"/>
    <w:tmpl w:val="D56C2F14"/>
    <w:lvl w:ilvl="0" w:tplc="C0064D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283029"/>
    <w:multiLevelType w:val="hybridMultilevel"/>
    <w:tmpl w:val="9AAEABE6"/>
    <w:lvl w:ilvl="0" w:tplc="F75C1442">
      <w:start w:val="1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B91781"/>
    <w:multiLevelType w:val="hybridMultilevel"/>
    <w:tmpl w:val="93360F76"/>
    <w:lvl w:ilvl="0" w:tplc="7726510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 w:val="0"/>
        <w:color w:val="548DD4" w:themeColor="text2" w:themeTint="99"/>
        <w:kern w:val="32"/>
        <w:sz w:val="22"/>
        <w:szCs w:val="22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027763"/>
    <w:multiLevelType w:val="hybridMultilevel"/>
    <w:tmpl w:val="D7206C5E"/>
    <w:lvl w:ilvl="0" w:tplc="04030005">
      <w:start w:val="1"/>
      <w:numFmt w:val="bullet"/>
      <w:lvlText w:val=""/>
      <w:lvlJc w:val="left"/>
      <w:pPr>
        <w:ind w:left="1174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683050A5"/>
    <w:multiLevelType w:val="hybridMultilevel"/>
    <w:tmpl w:val="21FAB7C4"/>
    <w:lvl w:ilvl="0" w:tplc="902ECE1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16023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5B4455"/>
    <w:multiLevelType w:val="hybridMultilevel"/>
    <w:tmpl w:val="93360F76"/>
    <w:lvl w:ilvl="0" w:tplc="7726510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 w:val="0"/>
        <w:color w:val="548DD4" w:themeColor="text2" w:themeTint="99"/>
        <w:kern w:val="32"/>
        <w:sz w:val="22"/>
        <w:szCs w:val="22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FE5DB3"/>
    <w:multiLevelType w:val="hybridMultilevel"/>
    <w:tmpl w:val="CF940ECA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E5AB586">
      <w:start w:val="4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5D0DCC"/>
    <w:multiLevelType w:val="hybridMultilevel"/>
    <w:tmpl w:val="1A2213A8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BC4E0B"/>
    <w:multiLevelType w:val="multilevel"/>
    <w:tmpl w:val="AC9C8F38"/>
    <w:styleLink w:val="ICTUSnetListOrangeDark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  <w:color w:val="C16023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/>
        <w:i w:val="0"/>
        <w:color w:val="C16023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b/>
        <w:i w:val="0"/>
        <w:color w:val="C16023"/>
        <w:sz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Calibri" w:hAnsi="Calibri" w:hint="default"/>
        <w:b/>
        <w:i w:val="0"/>
        <w:color w:val="C16023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ascii="Calibri" w:hAnsi="Calibri" w:hint="default"/>
        <w:b w:val="0"/>
        <w:i/>
        <w:color w:val="C16023"/>
        <w:sz w:val="22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ascii="Calibri" w:hAnsi="Calibri" w:hint="default"/>
        <w:b w:val="0"/>
        <w:i/>
        <w:color w:val="C16023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ascii="Calibri" w:hAnsi="Calibri" w:hint="default"/>
        <w:b w:val="0"/>
        <w:i/>
        <w:color w:val="C16023"/>
        <w:sz w:val="22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ascii="Calibri" w:hAnsi="Calibri" w:hint="default"/>
        <w:b w:val="0"/>
        <w:i/>
        <w:color w:val="C16023"/>
        <w:sz w:val="22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ascii="Calibri" w:hAnsi="Calibri" w:hint="default"/>
        <w:b w:val="0"/>
        <w:i/>
        <w:color w:val="C16023"/>
        <w:sz w:val="22"/>
      </w:rPr>
    </w:lvl>
  </w:abstractNum>
  <w:abstractNum w:abstractNumId="25">
    <w:nsid w:val="7C330F23"/>
    <w:multiLevelType w:val="hybridMultilevel"/>
    <w:tmpl w:val="93360F76"/>
    <w:lvl w:ilvl="0" w:tplc="7726510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 w:val="0"/>
        <w:color w:val="548DD4" w:themeColor="text2" w:themeTint="99"/>
        <w:kern w:val="32"/>
        <w:sz w:val="22"/>
        <w:szCs w:val="22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8"/>
  </w:num>
  <w:num w:numId="4">
    <w:abstractNumId w:val="13"/>
  </w:num>
  <w:num w:numId="5">
    <w:abstractNumId w:val="25"/>
  </w:num>
  <w:num w:numId="6">
    <w:abstractNumId w:val="21"/>
  </w:num>
  <w:num w:numId="7">
    <w:abstractNumId w:val="15"/>
  </w:num>
  <w:num w:numId="8">
    <w:abstractNumId w:val="10"/>
  </w:num>
  <w:num w:numId="9">
    <w:abstractNumId w:val="4"/>
  </w:num>
  <w:num w:numId="10">
    <w:abstractNumId w:val="19"/>
  </w:num>
  <w:num w:numId="11">
    <w:abstractNumId w:val="3"/>
  </w:num>
  <w:num w:numId="12">
    <w:abstractNumId w:val="14"/>
  </w:num>
  <w:num w:numId="13">
    <w:abstractNumId w:val="22"/>
  </w:num>
  <w:num w:numId="14">
    <w:abstractNumId w:val="11"/>
  </w:num>
  <w:num w:numId="15">
    <w:abstractNumId w:val="7"/>
  </w:num>
  <w:num w:numId="16">
    <w:abstractNumId w:val="8"/>
  </w:num>
  <w:num w:numId="17">
    <w:abstractNumId w:val="1"/>
  </w:num>
  <w:num w:numId="18">
    <w:abstractNumId w:val="23"/>
  </w:num>
  <w:num w:numId="19">
    <w:abstractNumId w:val="9"/>
  </w:num>
  <w:num w:numId="20">
    <w:abstractNumId w:val="6"/>
  </w:num>
  <w:num w:numId="21">
    <w:abstractNumId w:val="12"/>
  </w:num>
  <w:num w:numId="22">
    <w:abstractNumId w:val="17"/>
  </w:num>
  <w:num w:numId="23">
    <w:abstractNumId w:val="16"/>
  </w:num>
  <w:num w:numId="24">
    <w:abstractNumId w:val="24"/>
  </w:num>
  <w:num w:numId="25">
    <w:abstractNumId w:val="5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528"/>
    <w:rsid w:val="00006042"/>
    <w:rsid w:val="00006A42"/>
    <w:rsid w:val="00016149"/>
    <w:rsid w:val="000238D5"/>
    <w:rsid w:val="000347AD"/>
    <w:rsid w:val="00034A16"/>
    <w:rsid w:val="000476B6"/>
    <w:rsid w:val="00047ABB"/>
    <w:rsid w:val="00064305"/>
    <w:rsid w:val="00082D2A"/>
    <w:rsid w:val="00083D07"/>
    <w:rsid w:val="000A6355"/>
    <w:rsid w:val="000B1A38"/>
    <w:rsid w:val="000B701B"/>
    <w:rsid w:val="000D4FA7"/>
    <w:rsid w:val="000E2CDC"/>
    <w:rsid w:val="000E7100"/>
    <w:rsid w:val="000F5447"/>
    <w:rsid w:val="00102D5D"/>
    <w:rsid w:val="00103332"/>
    <w:rsid w:val="001071B4"/>
    <w:rsid w:val="00121193"/>
    <w:rsid w:val="0012211B"/>
    <w:rsid w:val="0012314E"/>
    <w:rsid w:val="001324A2"/>
    <w:rsid w:val="00132C75"/>
    <w:rsid w:val="001340D5"/>
    <w:rsid w:val="00142383"/>
    <w:rsid w:val="00147B36"/>
    <w:rsid w:val="00152292"/>
    <w:rsid w:val="00157684"/>
    <w:rsid w:val="001603B9"/>
    <w:rsid w:val="00163A7B"/>
    <w:rsid w:val="001704C3"/>
    <w:rsid w:val="00172CB1"/>
    <w:rsid w:val="001810FB"/>
    <w:rsid w:val="0018518C"/>
    <w:rsid w:val="00190912"/>
    <w:rsid w:val="00193346"/>
    <w:rsid w:val="001A67E9"/>
    <w:rsid w:val="001B0D4C"/>
    <w:rsid w:val="001B2BBA"/>
    <w:rsid w:val="001C33B1"/>
    <w:rsid w:val="001E5B41"/>
    <w:rsid w:val="001F1A96"/>
    <w:rsid w:val="001F2DE7"/>
    <w:rsid w:val="001F6946"/>
    <w:rsid w:val="001F6D1B"/>
    <w:rsid w:val="001F70CD"/>
    <w:rsid w:val="00217FB6"/>
    <w:rsid w:val="00246390"/>
    <w:rsid w:val="002732E0"/>
    <w:rsid w:val="002744D8"/>
    <w:rsid w:val="00275E38"/>
    <w:rsid w:val="00284E4D"/>
    <w:rsid w:val="0029164A"/>
    <w:rsid w:val="002A6499"/>
    <w:rsid w:val="002B7046"/>
    <w:rsid w:val="002C2AAB"/>
    <w:rsid w:val="002D540B"/>
    <w:rsid w:val="002F5E43"/>
    <w:rsid w:val="0031056A"/>
    <w:rsid w:val="00314804"/>
    <w:rsid w:val="003270A6"/>
    <w:rsid w:val="0032787F"/>
    <w:rsid w:val="003331D5"/>
    <w:rsid w:val="00333FB4"/>
    <w:rsid w:val="00337252"/>
    <w:rsid w:val="00343415"/>
    <w:rsid w:val="00345300"/>
    <w:rsid w:val="00347CBE"/>
    <w:rsid w:val="00347CCC"/>
    <w:rsid w:val="003569A6"/>
    <w:rsid w:val="003664B1"/>
    <w:rsid w:val="00366E46"/>
    <w:rsid w:val="003755E1"/>
    <w:rsid w:val="00392A2A"/>
    <w:rsid w:val="003B7A45"/>
    <w:rsid w:val="003C75B0"/>
    <w:rsid w:val="003F35D5"/>
    <w:rsid w:val="003F5BCB"/>
    <w:rsid w:val="004029A2"/>
    <w:rsid w:val="004313CC"/>
    <w:rsid w:val="00434213"/>
    <w:rsid w:val="004378B7"/>
    <w:rsid w:val="00445B80"/>
    <w:rsid w:val="004521E7"/>
    <w:rsid w:val="00456DA5"/>
    <w:rsid w:val="0045795F"/>
    <w:rsid w:val="004615FB"/>
    <w:rsid w:val="00491B5A"/>
    <w:rsid w:val="0049327A"/>
    <w:rsid w:val="004A1807"/>
    <w:rsid w:val="004A2AD1"/>
    <w:rsid w:val="004A702A"/>
    <w:rsid w:val="004B27B5"/>
    <w:rsid w:val="004C1DC8"/>
    <w:rsid w:val="004C2166"/>
    <w:rsid w:val="004C4B4A"/>
    <w:rsid w:val="004D41F2"/>
    <w:rsid w:val="004F1EA7"/>
    <w:rsid w:val="004F58B2"/>
    <w:rsid w:val="004F6181"/>
    <w:rsid w:val="004F6EB7"/>
    <w:rsid w:val="00502B89"/>
    <w:rsid w:val="005044A1"/>
    <w:rsid w:val="0051017F"/>
    <w:rsid w:val="00511725"/>
    <w:rsid w:val="005257D4"/>
    <w:rsid w:val="00526E45"/>
    <w:rsid w:val="00533499"/>
    <w:rsid w:val="005401B0"/>
    <w:rsid w:val="00542FF9"/>
    <w:rsid w:val="005527CA"/>
    <w:rsid w:val="00555B38"/>
    <w:rsid w:val="0056649C"/>
    <w:rsid w:val="00566A40"/>
    <w:rsid w:val="005760FE"/>
    <w:rsid w:val="00591B92"/>
    <w:rsid w:val="005B0281"/>
    <w:rsid w:val="005B2A65"/>
    <w:rsid w:val="005B7871"/>
    <w:rsid w:val="005C3810"/>
    <w:rsid w:val="005F0F7F"/>
    <w:rsid w:val="00601283"/>
    <w:rsid w:val="006047A9"/>
    <w:rsid w:val="00633108"/>
    <w:rsid w:val="00637AB4"/>
    <w:rsid w:val="006415D0"/>
    <w:rsid w:val="00643A47"/>
    <w:rsid w:val="006443F2"/>
    <w:rsid w:val="006469C7"/>
    <w:rsid w:val="00655B27"/>
    <w:rsid w:val="006564F4"/>
    <w:rsid w:val="00657686"/>
    <w:rsid w:val="00660A32"/>
    <w:rsid w:val="00660F35"/>
    <w:rsid w:val="006663F4"/>
    <w:rsid w:val="00667541"/>
    <w:rsid w:val="006A4FBB"/>
    <w:rsid w:val="006D1490"/>
    <w:rsid w:val="006D2F18"/>
    <w:rsid w:val="006E2808"/>
    <w:rsid w:val="006E7FB2"/>
    <w:rsid w:val="006F5A72"/>
    <w:rsid w:val="00712D5F"/>
    <w:rsid w:val="00715456"/>
    <w:rsid w:val="007236AA"/>
    <w:rsid w:val="007323EA"/>
    <w:rsid w:val="00735A5D"/>
    <w:rsid w:val="00737C9C"/>
    <w:rsid w:val="00745715"/>
    <w:rsid w:val="00754FA3"/>
    <w:rsid w:val="00762F64"/>
    <w:rsid w:val="00777EEB"/>
    <w:rsid w:val="007861AD"/>
    <w:rsid w:val="0078766B"/>
    <w:rsid w:val="007977B5"/>
    <w:rsid w:val="007A1309"/>
    <w:rsid w:val="007A49C8"/>
    <w:rsid w:val="007B3490"/>
    <w:rsid w:val="007B7CDF"/>
    <w:rsid w:val="007C4D46"/>
    <w:rsid w:val="007C56F0"/>
    <w:rsid w:val="007D0369"/>
    <w:rsid w:val="007D0FF5"/>
    <w:rsid w:val="007D6F3C"/>
    <w:rsid w:val="007E28DB"/>
    <w:rsid w:val="007E4D1D"/>
    <w:rsid w:val="007E6B03"/>
    <w:rsid w:val="007F0EE1"/>
    <w:rsid w:val="007F5C01"/>
    <w:rsid w:val="00812418"/>
    <w:rsid w:val="00812E46"/>
    <w:rsid w:val="008153B0"/>
    <w:rsid w:val="008236EA"/>
    <w:rsid w:val="00823B60"/>
    <w:rsid w:val="00827713"/>
    <w:rsid w:val="008301CB"/>
    <w:rsid w:val="0083653B"/>
    <w:rsid w:val="00836F8E"/>
    <w:rsid w:val="00851987"/>
    <w:rsid w:val="008617BE"/>
    <w:rsid w:val="00864D84"/>
    <w:rsid w:val="00875D58"/>
    <w:rsid w:val="0088095F"/>
    <w:rsid w:val="00887985"/>
    <w:rsid w:val="008A755D"/>
    <w:rsid w:val="008B6090"/>
    <w:rsid w:val="008C5EDB"/>
    <w:rsid w:val="008D7395"/>
    <w:rsid w:val="008F2D56"/>
    <w:rsid w:val="008F2EBD"/>
    <w:rsid w:val="008F7E57"/>
    <w:rsid w:val="009127AA"/>
    <w:rsid w:val="0094007B"/>
    <w:rsid w:val="009412FE"/>
    <w:rsid w:val="0094262B"/>
    <w:rsid w:val="009427EB"/>
    <w:rsid w:val="009553B4"/>
    <w:rsid w:val="00961202"/>
    <w:rsid w:val="00975B5E"/>
    <w:rsid w:val="00976C5D"/>
    <w:rsid w:val="009779C0"/>
    <w:rsid w:val="00983B78"/>
    <w:rsid w:val="00987AFB"/>
    <w:rsid w:val="00997063"/>
    <w:rsid w:val="009A3EF8"/>
    <w:rsid w:val="009A533B"/>
    <w:rsid w:val="009A7295"/>
    <w:rsid w:val="009A7CFB"/>
    <w:rsid w:val="009B65F8"/>
    <w:rsid w:val="009B792E"/>
    <w:rsid w:val="009C0638"/>
    <w:rsid w:val="009C4E4C"/>
    <w:rsid w:val="009C6E7B"/>
    <w:rsid w:val="009F137B"/>
    <w:rsid w:val="009F38B4"/>
    <w:rsid w:val="00A03DED"/>
    <w:rsid w:val="00A134D0"/>
    <w:rsid w:val="00A1456C"/>
    <w:rsid w:val="00A17183"/>
    <w:rsid w:val="00A204BC"/>
    <w:rsid w:val="00A37E93"/>
    <w:rsid w:val="00A4626B"/>
    <w:rsid w:val="00A47A0B"/>
    <w:rsid w:val="00A543B1"/>
    <w:rsid w:val="00A54559"/>
    <w:rsid w:val="00A60265"/>
    <w:rsid w:val="00A647CB"/>
    <w:rsid w:val="00A7241F"/>
    <w:rsid w:val="00A76FD3"/>
    <w:rsid w:val="00A9093B"/>
    <w:rsid w:val="00AC29CF"/>
    <w:rsid w:val="00AC3137"/>
    <w:rsid w:val="00AC67E8"/>
    <w:rsid w:val="00AD35B5"/>
    <w:rsid w:val="00AD3D60"/>
    <w:rsid w:val="00AD40DA"/>
    <w:rsid w:val="00AF7578"/>
    <w:rsid w:val="00B01148"/>
    <w:rsid w:val="00B01155"/>
    <w:rsid w:val="00B0721F"/>
    <w:rsid w:val="00B15964"/>
    <w:rsid w:val="00B43E18"/>
    <w:rsid w:val="00B47BFD"/>
    <w:rsid w:val="00B50AC4"/>
    <w:rsid w:val="00B537CE"/>
    <w:rsid w:val="00B53B61"/>
    <w:rsid w:val="00B70690"/>
    <w:rsid w:val="00B91E66"/>
    <w:rsid w:val="00BB497B"/>
    <w:rsid w:val="00BC1F9A"/>
    <w:rsid w:val="00BD4421"/>
    <w:rsid w:val="00BE12E8"/>
    <w:rsid w:val="00BE3F72"/>
    <w:rsid w:val="00BE43AC"/>
    <w:rsid w:val="00BF03E0"/>
    <w:rsid w:val="00BF5169"/>
    <w:rsid w:val="00C04E9C"/>
    <w:rsid w:val="00C05005"/>
    <w:rsid w:val="00C1417B"/>
    <w:rsid w:val="00C27347"/>
    <w:rsid w:val="00C35FE0"/>
    <w:rsid w:val="00C411F7"/>
    <w:rsid w:val="00C41A8E"/>
    <w:rsid w:val="00C44EF9"/>
    <w:rsid w:val="00C517B1"/>
    <w:rsid w:val="00C940CF"/>
    <w:rsid w:val="00CA0C2D"/>
    <w:rsid w:val="00CA155E"/>
    <w:rsid w:val="00CC1EBD"/>
    <w:rsid w:val="00CD47E0"/>
    <w:rsid w:val="00CD646C"/>
    <w:rsid w:val="00CE63A3"/>
    <w:rsid w:val="00D03394"/>
    <w:rsid w:val="00D05338"/>
    <w:rsid w:val="00D23546"/>
    <w:rsid w:val="00D24D2D"/>
    <w:rsid w:val="00D3107B"/>
    <w:rsid w:val="00D32280"/>
    <w:rsid w:val="00D37B42"/>
    <w:rsid w:val="00D41687"/>
    <w:rsid w:val="00D55A8B"/>
    <w:rsid w:val="00D5654A"/>
    <w:rsid w:val="00D57526"/>
    <w:rsid w:val="00D619AC"/>
    <w:rsid w:val="00D71BC5"/>
    <w:rsid w:val="00D87F9C"/>
    <w:rsid w:val="00D94FB5"/>
    <w:rsid w:val="00DA108A"/>
    <w:rsid w:val="00DA5921"/>
    <w:rsid w:val="00DC1BEC"/>
    <w:rsid w:val="00DD4864"/>
    <w:rsid w:val="00DE54F7"/>
    <w:rsid w:val="00DF61E2"/>
    <w:rsid w:val="00E05E8C"/>
    <w:rsid w:val="00E10A89"/>
    <w:rsid w:val="00E133AD"/>
    <w:rsid w:val="00E25A9C"/>
    <w:rsid w:val="00E473BC"/>
    <w:rsid w:val="00E52100"/>
    <w:rsid w:val="00E663BA"/>
    <w:rsid w:val="00E67C7D"/>
    <w:rsid w:val="00E95259"/>
    <w:rsid w:val="00EA20E3"/>
    <w:rsid w:val="00EA3419"/>
    <w:rsid w:val="00EA364E"/>
    <w:rsid w:val="00EA4442"/>
    <w:rsid w:val="00EB3560"/>
    <w:rsid w:val="00ED32A8"/>
    <w:rsid w:val="00EE266B"/>
    <w:rsid w:val="00F03710"/>
    <w:rsid w:val="00F065BA"/>
    <w:rsid w:val="00F1057A"/>
    <w:rsid w:val="00F13528"/>
    <w:rsid w:val="00F235EC"/>
    <w:rsid w:val="00F279B5"/>
    <w:rsid w:val="00F32EBA"/>
    <w:rsid w:val="00F36FF1"/>
    <w:rsid w:val="00F4362E"/>
    <w:rsid w:val="00F56750"/>
    <w:rsid w:val="00F660B1"/>
    <w:rsid w:val="00F66D1E"/>
    <w:rsid w:val="00F74829"/>
    <w:rsid w:val="00F75147"/>
    <w:rsid w:val="00F758B8"/>
    <w:rsid w:val="00F84AB3"/>
    <w:rsid w:val="00F957AA"/>
    <w:rsid w:val="00F95DDA"/>
    <w:rsid w:val="00FA10FF"/>
    <w:rsid w:val="00FA79B4"/>
    <w:rsid w:val="00FB212C"/>
    <w:rsid w:val="00FC4564"/>
    <w:rsid w:val="00FC6102"/>
    <w:rsid w:val="00FC615B"/>
    <w:rsid w:val="00FE648A"/>
    <w:rsid w:val="00FF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8B5993B8-454F-4CDB-8BE2-2EFFDD903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1D5"/>
    <w:pPr>
      <w:widowControl w:val="0"/>
      <w:spacing w:line="288" w:lineRule="auto"/>
    </w:pPr>
    <w:rPr>
      <w:rFonts w:ascii="Arial" w:hAnsi="Arial" w:cs="Arial"/>
      <w:sz w:val="22"/>
      <w:lang w:val="en-GB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A4626B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8C5EDB"/>
    <w:pPr>
      <w:tabs>
        <w:tab w:val="center" w:pos="4419"/>
        <w:tab w:val="right" w:pos="8838"/>
      </w:tabs>
      <w:spacing w:line="240" w:lineRule="auto"/>
    </w:pPr>
    <w:rPr>
      <w:sz w:val="18"/>
    </w:rPr>
  </w:style>
  <w:style w:type="character" w:styleId="Hipervnculo">
    <w:name w:val="Hyperlink"/>
    <w:basedOn w:val="Fuentedeprrafopredeter"/>
    <w:rsid w:val="00A4626B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3F5BC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F5BCB"/>
    <w:rPr>
      <w:rFonts w:ascii="Tahoma" w:hAnsi="Tahoma" w:cs="Tahoma"/>
      <w:sz w:val="16"/>
      <w:szCs w:val="16"/>
      <w:lang w:eastAsia="es-ES"/>
    </w:rPr>
  </w:style>
  <w:style w:type="character" w:styleId="Textoennegrita">
    <w:name w:val="Strong"/>
    <w:basedOn w:val="Fuentedeprrafopredeter"/>
    <w:uiPriority w:val="22"/>
    <w:qFormat/>
    <w:rsid w:val="000E7100"/>
    <w:rPr>
      <w:b/>
      <w:bCs/>
    </w:rPr>
  </w:style>
  <w:style w:type="character" w:customStyle="1" w:styleId="PiedepginaCar">
    <w:name w:val="Pie de página Car"/>
    <w:basedOn w:val="Fuentedeprrafopredeter"/>
    <w:link w:val="Piedepgina"/>
    <w:uiPriority w:val="99"/>
    <w:rsid w:val="00284E4D"/>
    <w:rPr>
      <w:rFonts w:ascii="Arial" w:hAnsi="Arial" w:cs="Arial"/>
      <w:sz w:val="18"/>
      <w:lang w:val="en-GB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284E4D"/>
    <w:rPr>
      <w:rFonts w:ascii="Arial" w:hAnsi="Arial" w:cs="Arial"/>
      <w:sz w:val="22"/>
      <w:lang w:val="en-GB" w:eastAsia="es-ES"/>
    </w:rPr>
  </w:style>
  <w:style w:type="table" w:styleId="Tablaconcuadrcula">
    <w:name w:val="Table Grid"/>
    <w:basedOn w:val="Tablanormal"/>
    <w:rsid w:val="00ED32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AF7578"/>
    <w:pPr>
      <w:ind w:left="720"/>
      <w:contextualSpacing/>
    </w:pPr>
  </w:style>
  <w:style w:type="character" w:styleId="Refdecomentario">
    <w:name w:val="annotation reference"/>
    <w:basedOn w:val="Fuentedeprrafopredeter"/>
    <w:semiHidden/>
    <w:unhideWhenUsed/>
    <w:rsid w:val="004C1DC8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4C1DC8"/>
    <w:pPr>
      <w:spacing w:line="240" w:lineRule="auto"/>
    </w:pPr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C1DC8"/>
    <w:rPr>
      <w:rFonts w:ascii="Arial" w:hAnsi="Arial" w:cs="Arial"/>
      <w:lang w:val="en-GB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4C1D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C1DC8"/>
    <w:rPr>
      <w:rFonts w:ascii="Arial" w:hAnsi="Arial" w:cs="Arial"/>
      <w:b/>
      <w:bCs/>
      <w:lang w:val="en-GB" w:eastAsia="es-ES"/>
    </w:rPr>
  </w:style>
  <w:style w:type="numbering" w:customStyle="1" w:styleId="ICTUSnetListOrangeDark">
    <w:name w:val="ICTUSnet_#List_OrangeDark"/>
    <w:uiPriority w:val="99"/>
    <w:rsid w:val="00006A42"/>
    <w:pPr>
      <w:numPr>
        <w:numId w:val="24"/>
      </w:numPr>
    </w:pPr>
  </w:style>
  <w:style w:type="character" w:styleId="Textodelmarcadordeposicin">
    <w:name w:val="Placeholder Text"/>
    <w:basedOn w:val="Fuentedeprrafopredeter"/>
    <w:uiPriority w:val="99"/>
    <w:semiHidden/>
    <w:rsid w:val="00FB21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8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6968958Z\Nextcloud\_ICTUSnet%20EA\03.%20Ejecuci&#243;n\GTs\GT%20T1%20PM\Project%20Templates\ICTUSnet_Meeting_AGENDA%20Template%20v18073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8DF73DEB43A4CC285FB8356A4612A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6CED79-15C0-4F15-9B09-5CC2031FD160}"/>
      </w:docPartPr>
      <w:docPartBody>
        <w:p w:rsidR="008073B3" w:rsidRDefault="00A16D99">
          <w:pPr>
            <w:pStyle w:val="E8DF73DEB43A4CC285FB8356A4612A53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1B7B6A2BE19E409AA76945F342631A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7E942A-7F13-4235-B843-B1D59CADB1DA}"/>
      </w:docPartPr>
      <w:docPartBody>
        <w:p w:rsidR="008073B3" w:rsidRDefault="00A16D99">
          <w:pPr>
            <w:pStyle w:val="1B7B6A2BE19E409AA76945F342631A6C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AA84A70C2EEE4927A7D06214B332C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B13B2-A0AD-449C-B4CC-BB3F90F4A586}"/>
      </w:docPartPr>
      <w:docPartBody>
        <w:p w:rsidR="008073B3" w:rsidRDefault="00A16D99">
          <w:pPr>
            <w:pStyle w:val="AA84A70C2EEE4927A7D06214B332C3EA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3BE854F90D53459E80DE6CB66506C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C8D224-BA9F-495B-85D5-9900C7C70CB3}"/>
      </w:docPartPr>
      <w:docPartBody>
        <w:p w:rsidR="008073B3" w:rsidRDefault="00A16D99">
          <w:pPr>
            <w:pStyle w:val="3BE854F90D53459E80DE6CB66506C06F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0BA842DEA70F46C9907BE22D588F45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878E5-2B16-427C-8E03-E8EC68E0F89D}"/>
      </w:docPartPr>
      <w:docPartBody>
        <w:p w:rsidR="008073B3" w:rsidRDefault="00A16D99">
          <w:pPr>
            <w:pStyle w:val="0BA842DEA70F46C9907BE22D588F45F0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5C35E79A99944376A243106FC77F59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4A1F7-F5DC-412E-8C80-F8D1D4F77B3A}"/>
      </w:docPartPr>
      <w:docPartBody>
        <w:p w:rsidR="008073B3" w:rsidRDefault="00A16D99">
          <w:pPr>
            <w:pStyle w:val="5C35E79A99944376A243106FC77F59A5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815BFF2BA2364CDFB474D99736499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996DC-EF36-4F75-B928-E81C2AFA1115}"/>
      </w:docPartPr>
      <w:docPartBody>
        <w:p w:rsidR="008073B3" w:rsidRDefault="00A16D99">
          <w:pPr>
            <w:pStyle w:val="815BFF2BA2364CDFB474D9973649979B"/>
          </w:pPr>
          <w:r w:rsidRPr="00C84F06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EB9155871E324E5883DB859866C4EB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A82221-A04C-4CF9-9923-BF59F08952FA}"/>
      </w:docPartPr>
      <w:docPartBody>
        <w:p w:rsidR="008073B3" w:rsidRDefault="00A16D99">
          <w:pPr>
            <w:pStyle w:val="EB9155871E324E5883DB859866C4EB8D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AB69161367E74E488C9EFBFA1F5F18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485C3-217E-469E-BFE9-06BE2B3C11B1}"/>
      </w:docPartPr>
      <w:docPartBody>
        <w:p w:rsidR="008073B3" w:rsidRDefault="00A16D99">
          <w:pPr>
            <w:pStyle w:val="AB69161367E74E488C9EFBFA1F5F18EC"/>
          </w:pPr>
          <w:r w:rsidRPr="00C84F06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C39215BD442E4BF89464714406B0B0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2C72C5-1B25-4A74-9608-C996DB3E4E16}"/>
      </w:docPartPr>
      <w:docPartBody>
        <w:p w:rsidR="008073B3" w:rsidRDefault="00A16D99">
          <w:pPr>
            <w:pStyle w:val="C39215BD442E4BF89464714406B0B04C"/>
          </w:pPr>
          <w:r w:rsidRPr="00C84F06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4B5F934E88D0444FB3BF9E14033E87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1D255-E167-43C0-8AF9-E51B1CB05F7A}"/>
      </w:docPartPr>
      <w:docPartBody>
        <w:p w:rsidR="008073B3" w:rsidRDefault="00A16D99">
          <w:pPr>
            <w:pStyle w:val="4B5F934E88D0444FB3BF9E14033E875B"/>
          </w:pPr>
          <w:r w:rsidRPr="003F55F0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9379416E23A44F30927E7C535E8A5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FB1C7-0520-4198-BB38-F017DDB0E54D}"/>
      </w:docPartPr>
      <w:docPartBody>
        <w:p w:rsidR="008073B3" w:rsidRDefault="00F60459" w:rsidP="00F60459">
          <w:pPr>
            <w:pStyle w:val="9379416E23A44F30927E7C535E8A59EC"/>
          </w:pPr>
          <w:r w:rsidRPr="00C84F06">
            <w:rPr>
              <w:rStyle w:val="Textodelmarcadordeposicin"/>
            </w:rPr>
            <w:t>Feu clic o toqueu aquí per escriure text.</w:t>
          </w:r>
        </w:p>
      </w:docPartBody>
    </w:docPart>
    <w:docPart>
      <w:docPartPr>
        <w:name w:val="89328E5124774A0295D3837515352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D32094-A24D-4F49-A2D4-362DAA49BD12}"/>
      </w:docPartPr>
      <w:docPartBody>
        <w:p w:rsidR="003D5206" w:rsidRDefault="008073B3" w:rsidP="008073B3">
          <w:pPr>
            <w:pStyle w:val="89328E5124774A0295D3837515352292"/>
          </w:pPr>
          <w:r w:rsidRPr="00C84F06">
            <w:rPr>
              <w:rStyle w:val="Textodelmarcadordeposicin"/>
            </w:rPr>
            <w:t>Feu clic o toqueu aquí per escriure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Ligh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459"/>
    <w:rsid w:val="003D5206"/>
    <w:rsid w:val="008073B3"/>
    <w:rsid w:val="00A16D99"/>
    <w:rsid w:val="00F6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073B3"/>
    <w:rPr>
      <w:color w:val="808080"/>
    </w:rPr>
  </w:style>
  <w:style w:type="paragraph" w:customStyle="1" w:styleId="E8DF73DEB43A4CC285FB8356A4612A53">
    <w:name w:val="E8DF73DEB43A4CC285FB8356A4612A53"/>
  </w:style>
  <w:style w:type="paragraph" w:customStyle="1" w:styleId="1B7B6A2BE19E409AA76945F342631A6C">
    <w:name w:val="1B7B6A2BE19E409AA76945F342631A6C"/>
  </w:style>
  <w:style w:type="paragraph" w:customStyle="1" w:styleId="AA84A70C2EEE4927A7D06214B332C3EA">
    <w:name w:val="AA84A70C2EEE4927A7D06214B332C3EA"/>
  </w:style>
  <w:style w:type="paragraph" w:customStyle="1" w:styleId="3BE854F90D53459E80DE6CB66506C06F">
    <w:name w:val="3BE854F90D53459E80DE6CB66506C06F"/>
  </w:style>
  <w:style w:type="paragraph" w:customStyle="1" w:styleId="0BA842DEA70F46C9907BE22D588F45F0">
    <w:name w:val="0BA842DEA70F46C9907BE22D588F45F0"/>
  </w:style>
  <w:style w:type="paragraph" w:customStyle="1" w:styleId="5C35E79A99944376A243106FC77F59A5">
    <w:name w:val="5C35E79A99944376A243106FC77F59A5"/>
  </w:style>
  <w:style w:type="paragraph" w:customStyle="1" w:styleId="815BFF2BA2364CDFB474D9973649979B">
    <w:name w:val="815BFF2BA2364CDFB474D9973649979B"/>
  </w:style>
  <w:style w:type="paragraph" w:customStyle="1" w:styleId="EB9155871E324E5883DB859866C4EB8D">
    <w:name w:val="EB9155871E324E5883DB859866C4EB8D"/>
  </w:style>
  <w:style w:type="paragraph" w:customStyle="1" w:styleId="AB69161367E74E488C9EFBFA1F5F18EC">
    <w:name w:val="AB69161367E74E488C9EFBFA1F5F18EC"/>
  </w:style>
  <w:style w:type="paragraph" w:customStyle="1" w:styleId="C39215BD442E4BF89464714406B0B04C">
    <w:name w:val="C39215BD442E4BF89464714406B0B04C"/>
  </w:style>
  <w:style w:type="paragraph" w:customStyle="1" w:styleId="4B5F934E88D0444FB3BF9E14033E875B">
    <w:name w:val="4B5F934E88D0444FB3BF9E14033E875B"/>
  </w:style>
  <w:style w:type="paragraph" w:customStyle="1" w:styleId="AC944A91674D41D0A09C54889175402C">
    <w:name w:val="AC944A91674D41D0A09C54889175402C"/>
  </w:style>
  <w:style w:type="paragraph" w:customStyle="1" w:styleId="2656EF6E85A9486CA6D19365D1476FA9">
    <w:name w:val="2656EF6E85A9486CA6D19365D1476FA9"/>
  </w:style>
  <w:style w:type="paragraph" w:customStyle="1" w:styleId="FFD84C5A86C14BEA921B4EBB158F845C">
    <w:name w:val="FFD84C5A86C14BEA921B4EBB158F845C"/>
  </w:style>
  <w:style w:type="paragraph" w:customStyle="1" w:styleId="1FBA50C0793E44DF9E346ED29846F3C7">
    <w:name w:val="1FBA50C0793E44DF9E346ED29846F3C7"/>
  </w:style>
  <w:style w:type="paragraph" w:customStyle="1" w:styleId="03766D8192A8410A932A6899BC9FAB50">
    <w:name w:val="03766D8192A8410A932A6899BC9FAB50"/>
  </w:style>
  <w:style w:type="paragraph" w:customStyle="1" w:styleId="9379416E23A44F30927E7C535E8A59EC">
    <w:name w:val="9379416E23A44F30927E7C535E8A59EC"/>
    <w:rsid w:val="00F60459"/>
  </w:style>
  <w:style w:type="paragraph" w:customStyle="1" w:styleId="89328E5124774A0295D3837515352292">
    <w:name w:val="89328E5124774A0295D3837515352292"/>
    <w:rsid w:val="008073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FF2AA-BABD-49AD-9428-3D2346EBE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ICTUSnet_Meeting_AGENDA Template v180730</Template>
  <TotalTime>0</TotalTime>
  <Pages>1</Pages>
  <Words>103</Words>
  <Characters>718</Characters>
  <Application>Microsoft Office Word</Application>
  <DocSecurity>4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AATRM</Company>
  <LinksUpToDate>false</LinksUpToDate>
  <CharactersWithSpaces>820</CharactersWithSpaces>
  <SharedDoc>false</SharedDoc>
  <HLinks>
    <vt:vector size="12" baseType="variant">
      <vt:variant>
        <vt:i4>4784136</vt:i4>
      </vt:variant>
      <vt:variant>
        <vt:i4>3</vt:i4>
      </vt:variant>
      <vt:variant>
        <vt:i4>0</vt:i4>
      </vt:variant>
      <vt:variant>
        <vt:i4>5</vt:i4>
      </vt:variant>
      <vt:variant>
        <vt:lpwstr>http://www.aatrm.net/</vt:lpwstr>
      </vt:variant>
      <vt:variant>
        <vt:lpwstr/>
      </vt:variant>
      <vt:variant>
        <vt:i4>1245306</vt:i4>
      </vt:variant>
      <vt:variant>
        <vt:i4>0</vt:i4>
      </vt:variant>
      <vt:variant>
        <vt:i4>0</vt:i4>
      </vt:variant>
      <vt:variant>
        <vt:i4>5</vt:i4>
      </vt:variant>
      <vt:variant>
        <vt:lpwstr>mailto:direccio@aatrm.catsalut.net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</dc:creator>
  <cp:keywords/>
  <dc:description/>
  <cp:lastModifiedBy>Andrea Rodriguez</cp:lastModifiedBy>
  <cp:revision>2</cp:revision>
  <cp:lastPrinted>2019-01-30T16:26:00Z</cp:lastPrinted>
  <dcterms:created xsi:type="dcterms:W3CDTF">2020-01-30T12:48:00Z</dcterms:created>
  <dcterms:modified xsi:type="dcterms:W3CDTF">2020-01-30T12:48:00Z</dcterms:modified>
</cp:coreProperties>
</file>